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C6" w:rsidRDefault="009E7AC6">
      <w:pPr>
        <w:rPr>
          <w:rFonts w:ascii="Verdana" w:hAnsi="Verdana"/>
          <w:b/>
          <w:sz w:val="28"/>
          <w:szCs w:val="28"/>
        </w:rPr>
      </w:pPr>
      <w:r w:rsidRPr="003406B7">
        <w:rPr>
          <w:rFonts w:ascii="Verdana" w:hAnsi="Verdana"/>
          <w:b/>
          <w:sz w:val="28"/>
          <w:szCs w:val="28"/>
        </w:rPr>
        <w:t>Обустройство Аллеи героев в Вишневом саду</w:t>
      </w:r>
    </w:p>
    <w:p w:rsidR="009E7AC6" w:rsidRDefault="009E7AC6">
      <w:pPr>
        <w:rPr>
          <w:rFonts w:ascii="Verdana" w:hAnsi="Verdana"/>
          <w:b/>
          <w:sz w:val="28"/>
          <w:szCs w:val="28"/>
        </w:rPr>
      </w:pPr>
    </w:p>
    <w:p w:rsidR="009E7AC6" w:rsidRDefault="009E7AC6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До</w:t>
      </w:r>
    </w:p>
    <w:p w:rsidR="009E7AC6" w:rsidRDefault="009E7AC6">
      <w:pPr>
        <w:rPr>
          <w:rFonts w:ascii="Verdana" w:hAnsi="Verdana"/>
          <w:b/>
        </w:rPr>
      </w:pPr>
      <w:r w:rsidRPr="00CC6BAE">
        <w:rPr>
          <w:rFonts w:ascii="Verdana" w:hAnsi="Verdana"/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0pt;height:354.75pt;visibility:visible">
            <v:imagedata r:id="rId4" o:title=""/>
          </v:shape>
        </w:pict>
      </w:r>
    </w:p>
    <w:p w:rsidR="009E7AC6" w:rsidRDefault="009E7AC6">
      <w:pPr>
        <w:rPr>
          <w:rFonts w:ascii="Verdana" w:hAnsi="Verdana"/>
          <w:b/>
        </w:rPr>
      </w:pPr>
      <w:r w:rsidRPr="00CC6BAE">
        <w:rPr>
          <w:rFonts w:ascii="Verdana" w:hAnsi="Verdana"/>
          <w:b/>
          <w:noProof/>
          <w:lang w:eastAsia="ru-RU"/>
        </w:rPr>
        <w:pict>
          <v:shape id="Рисунок 2" o:spid="_x0000_i1026" type="#_x0000_t75" style="width:510pt;height:287.25pt;visibility:visible">
            <v:imagedata r:id="rId5" o:title=""/>
          </v:shape>
        </w:pict>
      </w:r>
    </w:p>
    <w:p w:rsidR="009E7AC6" w:rsidRDefault="009E7AC6">
      <w:pPr>
        <w:rPr>
          <w:rFonts w:ascii="Verdana" w:hAnsi="Verdana"/>
          <w:b/>
        </w:rPr>
      </w:pPr>
    </w:p>
    <w:p w:rsidR="009E7AC6" w:rsidRDefault="009E7AC6">
      <w:pPr>
        <w:rPr>
          <w:rFonts w:ascii="Verdana" w:hAnsi="Verdana"/>
          <w:b/>
          <w:sz w:val="28"/>
          <w:szCs w:val="28"/>
        </w:rPr>
      </w:pPr>
      <w:r w:rsidRPr="003406B7">
        <w:rPr>
          <w:rFonts w:ascii="Verdana" w:hAnsi="Verdana"/>
          <w:b/>
          <w:sz w:val="28"/>
          <w:szCs w:val="28"/>
        </w:rPr>
        <w:t>После</w:t>
      </w:r>
    </w:p>
    <w:p w:rsidR="009E7AC6" w:rsidRDefault="009E7AC6">
      <w:pPr>
        <w:rPr>
          <w:rFonts w:ascii="Verdana" w:hAnsi="Verdana"/>
          <w:b/>
          <w:sz w:val="28"/>
          <w:szCs w:val="28"/>
        </w:rPr>
      </w:pPr>
      <w:r w:rsidRPr="00CC6BAE">
        <w:rPr>
          <w:rFonts w:ascii="Verdana" w:hAnsi="Verdana"/>
          <w:b/>
          <w:noProof/>
          <w:sz w:val="28"/>
          <w:szCs w:val="28"/>
          <w:lang w:eastAsia="ru-RU"/>
        </w:rPr>
        <w:pict>
          <v:shape id="Рисунок 3" o:spid="_x0000_i1027" type="#_x0000_t75" style="width:507pt;height:380.25pt;visibility:visible">
            <v:imagedata r:id="rId6" o:title=""/>
          </v:shape>
        </w:pict>
      </w:r>
    </w:p>
    <w:p w:rsidR="009E7AC6" w:rsidRPr="003406B7" w:rsidRDefault="009E7AC6" w:rsidP="004D799F">
      <w:pPr>
        <w:rPr>
          <w:rFonts w:ascii="Verdana" w:hAnsi="Verdana"/>
          <w:b/>
        </w:rPr>
      </w:pPr>
      <w:r>
        <w:rPr>
          <w:rFonts w:ascii="Verdana" w:hAnsi="Verdana"/>
          <w:b/>
          <w:sz w:val="28"/>
          <w:szCs w:val="28"/>
        </w:rPr>
        <w:t xml:space="preserve">                 </w:t>
      </w:r>
      <w:r w:rsidRPr="00CC6BAE">
        <w:rPr>
          <w:rFonts w:ascii="Verdana" w:hAnsi="Verdana"/>
          <w:b/>
          <w:noProof/>
          <w:sz w:val="28"/>
          <w:szCs w:val="28"/>
          <w:lang w:eastAsia="ru-RU"/>
        </w:rPr>
        <w:pict>
          <v:shape id="Рисунок 5" o:spid="_x0000_i1028" type="#_x0000_t75" style="width:222pt;height:343.5pt;visibility:visible">
            <v:imagedata r:id="rId7" o:title=""/>
          </v:shape>
        </w:pict>
      </w:r>
      <w:r>
        <w:rPr>
          <w:noProof/>
          <w:lang w:eastAsia="ru-RU"/>
        </w:rPr>
        <w:pict>
          <v:shape id="Рисунок 4" o:spid="_x0000_s1026" type="#_x0000_t75" style="position:absolute;margin-left:0;margin-top:0;width:181.05pt;height:349.7pt;z-index:251658240;visibility:visible;mso-position-horizontal:left;mso-position-horizontal-relative:text;mso-position-vertical:top;mso-position-vertical-relative:text">
            <v:imagedata r:id="rId8" o:title=""/>
            <w10:wrap type="square"/>
          </v:shape>
        </w:pict>
      </w:r>
      <w:r>
        <w:rPr>
          <w:rFonts w:ascii="Verdana" w:hAnsi="Verdana"/>
          <w:b/>
          <w:sz w:val="28"/>
          <w:szCs w:val="28"/>
        </w:rPr>
        <w:br w:type="textWrapping" w:clear="all"/>
      </w:r>
    </w:p>
    <w:sectPr w:rsidR="009E7AC6" w:rsidRPr="003406B7" w:rsidSect="003406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6B7"/>
    <w:rsid w:val="000007EF"/>
    <w:rsid w:val="000008D3"/>
    <w:rsid w:val="00000BCA"/>
    <w:rsid w:val="0000102A"/>
    <w:rsid w:val="000013F0"/>
    <w:rsid w:val="0000140B"/>
    <w:rsid w:val="00001869"/>
    <w:rsid w:val="00001E31"/>
    <w:rsid w:val="000022E3"/>
    <w:rsid w:val="00002A63"/>
    <w:rsid w:val="000031F7"/>
    <w:rsid w:val="00003734"/>
    <w:rsid w:val="00003918"/>
    <w:rsid w:val="000042B8"/>
    <w:rsid w:val="00004885"/>
    <w:rsid w:val="00004FF3"/>
    <w:rsid w:val="00005071"/>
    <w:rsid w:val="000051B7"/>
    <w:rsid w:val="000055EE"/>
    <w:rsid w:val="000056D9"/>
    <w:rsid w:val="00005937"/>
    <w:rsid w:val="00005AFA"/>
    <w:rsid w:val="00006236"/>
    <w:rsid w:val="0000637D"/>
    <w:rsid w:val="000065D2"/>
    <w:rsid w:val="00006A17"/>
    <w:rsid w:val="00006BEF"/>
    <w:rsid w:val="00006F4C"/>
    <w:rsid w:val="000071E8"/>
    <w:rsid w:val="00007322"/>
    <w:rsid w:val="00007690"/>
    <w:rsid w:val="000076A0"/>
    <w:rsid w:val="00007A1B"/>
    <w:rsid w:val="00007D2E"/>
    <w:rsid w:val="00007D4C"/>
    <w:rsid w:val="00007DB6"/>
    <w:rsid w:val="000100A9"/>
    <w:rsid w:val="00010297"/>
    <w:rsid w:val="000102DE"/>
    <w:rsid w:val="00010536"/>
    <w:rsid w:val="00010945"/>
    <w:rsid w:val="00010D46"/>
    <w:rsid w:val="00010E66"/>
    <w:rsid w:val="00011079"/>
    <w:rsid w:val="0001128C"/>
    <w:rsid w:val="0001162D"/>
    <w:rsid w:val="00011D0E"/>
    <w:rsid w:val="00011D2E"/>
    <w:rsid w:val="00012A47"/>
    <w:rsid w:val="00012DC6"/>
    <w:rsid w:val="0001349B"/>
    <w:rsid w:val="00013502"/>
    <w:rsid w:val="00013653"/>
    <w:rsid w:val="00013854"/>
    <w:rsid w:val="00013A0B"/>
    <w:rsid w:val="00013A7C"/>
    <w:rsid w:val="00013B5B"/>
    <w:rsid w:val="00013ED3"/>
    <w:rsid w:val="00013FCF"/>
    <w:rsid w:val="000149BD"/>
    <w:rsid w:val="00014CA7"/>
    <w:rsid w:val="000152B6"/>
    <w:rsid w:val="000155D8"/>
    <w:rsid w:val="00015B68"/>
    <w:rsid w:val="00015B7B"/>
    <w:rsid w:val="00015EEB"/>
    <w:rsid w:val="000162A9"/>
    <w:rsid w:val="00016585"/>
    <w:rsid w:val="00016844"/>
    <w:rsid w:val="000168E7"/>
    <w:rsid w:val="00017336"/>
    <w:rsid w:val="000177A4"/>
    <w:rsid w:val="00017940"/>
    <w:rsid w:val="00017D7D"/>
    <w:rsid w:val="00017EB9"/>
    <w:rsid w:val="00020588"/>
    <w:rsid w:val="00020696"/>
    <w:rsid w:val="00021506"/>
    <w:rsid w:val="00021B3F"/>
    <w:rsid w:val="00022633"/>
    <w:rsid w:val="0002264B"/>
    <w:rsid w:val="0002266F"/>
    <w:rsid w:val="00022898"/>
    <w:rsid w:val="00022B17"/>
    <w:rsid w:val="00022B4D"/>
    <w:rsid w:val="00022FAB"/>
    <w:rsid w:val="000235AC"/>
    <w:rsid w:val="00023864"/>
    <w:rsid w:val="00023C9F"/>
    <w:rsid w:val="00023F56"/>
    <w:rsid w:val="00024225"/>
    <w:rsid w:val="00024ABE"/>
    <w:rsid w:val="00024ACA"/>
    <w:rsid w:val="00024BEA"/>
    <w:rsid w:val="0002522B"/>
    <w:rsid w:val="00025734"/>
    <w:rsid w:val="00025A5E"/>
    <w:rsid w:val="000264B2"/>
    <w:rsid w:val="00026708"/>
    <w:rsid w:val="000268A8"/>
    <w:rsid w:val="0002755C"/>
    <w:rsid w:val="00027ED7"/>
    <w:rsid w:val="00027EEA"/>
    <w:rsid w:val="0003003F"/>
    <w:rsid w:val="000302B9"/>
    <w:rsid w:val="00030889"/>
    <w:rsid w:val="00030FAB"/>
    <w:rsid w:val="00031457"/>
    <w:rsid w:val="000319AC"/>
    <w:rsid w:val="00031CED"/>
    <w:rsid w:val="0003228E"/>
    <w:rsid w:val="00032303"/>
    <w:rsid w:val="00033045"/>
    <w:rsid w:val="00033140"/>
    <w:rsid w:val="00033193"/>
    <w:rsid w:val="00033298"/>
    <w:rsid w:val="000336CD"/>
    <w:rsid w:val="00033AA3"/>
    <w:rsid w:val="00033AF3"/>
    <w:rsid w:val="00033B51"/>
    <w:rsid w:val="00033CD3"/>
    <w:rsid w:val="00033E1D"/>
    <w:rsid w:val="00034048"/>
    <w:rsid w:val="000342A1"/>
    <w:rsid w:val="00034737"/>
    <w:rsid w:val="00034C6F"/>
    <w:rsid w:val="00034F5F"/>
    <w:rsid w:val="00035074"/>
    <w:rsid w:val="00035474"/>
    <w:rsid w:val="000356AB"/>
    <w:rsid w:val="000359E6"/>
    <w:rsid w:val="00035C3A"/>
    <w:rsid w:val="00035C7D"/>
    <w:rsid w:val="000360E5"/>
    <w:rsid w:val="0003672D"/>
    <w:rsid w:val="000367D6"/>
    <w:rsid w:val="000369F2"/>
    <w:rsid w:val="00036F5E"/>
    <w:rsid w:val="00037008"/>
    <w:rsid w:val="00037291"/>
    <w:rsid w:val="00037429"/>
    <w:rsid w:val="00037500"/>
    <w:rsid w:val="000378A7"/>
    <w:rsid w:val="00037D8D"/>
    <w:rsid w:val="00037E74"/>
    <w:rsid w:val="000404C2"/>
    <w:rsid w:val="00040BEF"/>
    <w:rsid w:val="00040FEE"/>
    <w:rsid w:val="00041093"/>
    <w:rsid w:val="00041108"/>
    <w:rsid w:val="00041165"/>
    <w:rsid w:val="00041521"/>
    <w:rsid w:val="0004152E"/>
    <w:rsid w:val="00041731"/>
    <w:rsid w:val="00041AC3"/>
    <w:rsid w:val="0004299C"/>
    <w:rsid w:val="00042BD2"/>
    <w:rsid w:val="00042E97"/>
    <w:rsid w:val="0004322E"/>
    <w:rsid w:val="000434F0"/>
    <w:rsid w:val="00043657"/>
    <w:rsid w:val="00043B09"/>
    <w:rsid w:val="00044C1E"/>
    <w:rsid w:val="00044F81"/>
    <w:rsid w:val="00044FD1"/>
    <w:rsid w:val="000451E5"/>
    <w:rsid w:val="00045841"/>
    <w:rsid w:val="00045B9D"/>
    <w:rsid w:val="00045DA0"/>
    <w:rsid w:val="00045E8D"/>
    <w:rsid w:val="00046028"/>
    <w:rsid w:val="000460C3"/>
    <w:rsid w:val="0004630D"/>
    <w:rsid w:val="00046393"/>
    <w:rsid w:val="00046BEE"/>
    <w:rsid w:val="00046EB7"/>
    <w:rsid w:val="00046FD4"/>
    <w:rsid w:val="000470EE"/>
    <w:rsid w:val="000473A0"/>
    <w:rsid w:val="0004775D"/>
    <w:rsid w:val="000502DC"/>
    <w:rsid w:val="00050697"/>
    <w:rsid w:val="0005095D"/>
    <w:rsid w:val="00050BF3"/>
    <w:rsid w:val="000510EA"/>
    <w:rsid w:val="000511A2"/>
    <w:rsid w:val="00051225"/>
    <w:rsid w:val="00051B89"/>
    <w:rsid w:val="00051C16"/>
    <w:rsid w:val="00052645"/>
    <w:rsid w:val="00053BCE"/>
    <w:rsid w:val="000540A6"/>
    <w:rsid w:val="000542BE"/>
    <w:rsid w:val="00054517"/>
    <w:rsid w:val="000545D0"/>
    <w:rsid w:val="000550A5"/>
    <w:rsid w:val="0005516A"/>
    <w:rsid w:val="0005519F"/>
    <w:rsid w:val="0005543E"/>
    <w:rsid w:val="000556CA"/>
    <w:rsid w:val="00055949"/>
    <w:rsid w:val="000560DB"/>
    <w:rsid w:val="0005630C"/>
    <w:rsid w:val="000563EF"/>
    <w:rsid w:val="00056E6D"/>
    <w:rsid w:val="000575E5"/>
    <w:rsid w:val="00057779"/>
    <w:rsid w:val="000579F6"/>
    <w:rsid w:val="00057A27"/>
    <w:rsid w:val="00060311"/>
    <w:rsid w:val="00060767"/>
    <w:rsid w:val="00060A58"/>
    <w:rsid w:val="00060D27"/>
    <w:rsid w:val="00060F03"/>
    <w:rsid w:val="00061057"/>
    <w:rsid w:val="000612E9"/>
    <w:rsid w:val="00061439"/>
    <w:rsid w:val="0006179F"/>
    <w:rsid w:val="000621C0"/>
    <w:rsid w:val="00062BD2"/>
    <w:rsid w:val="00062FEC"/>
    <w:rsid w:val="00063CD5"/>
    <w:rsid w:val="00063E5D"/>
    <w:rsid w:val="00064789"/>
    <w:rsid w:val="00064B0C"/>
    <w:rsid w:val="0006516E"/>
    <w:rsid w:val="000656FF"/>
    <w:rsid w:val="000661FF"/>
    <w:rsid w:val="00066266"/>
    <w:rsid w:val="0006669F"/>
    <w:rsid w:val="00066792"/>
    <w:rsid w:val="00066F72"/>
    <w:rsid w:val="0006715A"/>
    <w:rsid w:val="00067178"/>
    <w:rsid w:val="00070571"/>
    <w:rsid w:val="00070BF7"/>
    <w:rsid w:val="00071569"/>
    <w:rsid w:val="0007169B"/>
    <w:rsid w:val="0007263A"/>
    <w:rsid w:val="00072756"/>
    <w:rsid w:val="0007299C"/>
    <w:rsid w:val="000729B4"/>
    <w:rsid w:val="00072C01"/>
    <w:rsid w:val="00073332"/>
    <w:rsid w:val="00073356"/>
    <w:rsid w:val="00073900"/>
    <w:rsid w:val="0007451E"/>
    <w:rsid w:val="0007532B"/>
    <w:rsid w:val="000753AC"/>
    <w:rsid w:val="00075631"/>
    <w:rsid w:val="0007569E"/>
    <w:rsid w:val="00075E6E"/>
    <w:rsid w:val="0007657D"/>
    <w:rsid w:val="00076AC3"/>
    <w:rsid w:val="00076C00"/>
    <w:rsid w:val="0007733F"/>
    <w:rsid w:val="00077392"/>
    <w:rsid w:val="000773BA"/>
    <w:rsid w:val="00077AA7"/>
    <w:rsid w:val="00077B90"/>
    <w:rsid w:val="00077FE4"/>
    <w:rsid w:val="0008053A"/>
    <w:rsid w:val="00080866"/>
    <w:rsid w:val="00080BBB"/>
    <w:rsid w:val="00080E2C"/>
    <w:rsid w:val="00080F72"/>
    <w:rsid w:val="00081D7B"/>
    <w:rsid w:val="00081DDA"/>
    <w:rsid w:val="0008243D"/>
    <w:rsid w:val="0008262B"/>
    <w:rsid w:val="00082998"/>
    <w:rsid w:val="000833FF"/>
    <w:rsid w:val="000835F3"/>
    <w:rsid w:val="00083951"/>
    <w:rsid w:val="000839FE"/>
    <w:rsid w:val="000840E2"/>
    <w:rsid w:val="00084470"/>
    <w:rsid w:val="00084867"/>
    <w:rsid w:val="00084FC9"/>
    <w:rsid w:val="00085529"/>
    <w:rsid w:val="00085950"/>
    <w:rsid w:val="00085C0A"/>
    <w:rsid w:val="00085F81"/>
    <w:rsid w:val="00085FEC"/>
    <w:rsid w:val="000860BA"/>
    <w:rsid w:val="000864A6"/>
    <w:rsid w:val="000867C1"/>
    <w:rsid w:val="00086A4D"/>
    <w:rsid w:val="00086D10"/>
    <w:rsid w:val="00086D84"/>
    <w:rsid w:val="000870B7"/>
    <w:rsid w:val="0008714B"/>
    <w:rsid w:val="00087173"/>
    <w:rsid w:val="00087192"/>
    <w:rsid w:val="00087218"/>
    <w:rsid w:val="0008730D"/>
    <w:rsid w:val="00087489"/>
    <w:rsid w:val="0008759F"/>
    <w:rsid w:val="000878CD"/>
    <w:rsid w:val="00087BAC"/>
    <w:rsid w:val="00087C42"/>
    <w:rsid w:val="00087E0F"/>
    <w:rsid w:val="000903AF"/>
    <w:rsid w:val="000905EE"/>
    <w:rsid w:val="000906B5"/>
    <w:rsid w:val="00090BC9"/>
    <w:rsid w:val="00090DEB"/>
    <w:rsid w:val="000918A4"/>
    <w:rsid w:val="00091C92"/>
    <w:rsid w:val="00092469"/>
    <w:rsid w:val="00092525"/>
    <w:rsid w:val="00092A10"/>
    <w:rsid w:val="00092FF4"/>
    <w:rsid w:val="00093D5D"/>
    <w:rsid w:val="00093E2D"/>
    <w:rsid w:val="00093E62"/>
    <w:rsid w:val="0009404E"/>
    <w:rsid w:val="00094678"/>
    <w:rsid w:val="00094CBA"/>
    <w:rsid w:val="0009566E"/>
    <w:rsid w:val="00095F71"/>
    <w:rsid w:val="00096970"/>
    <w:rsid w:val="0009698C"/>
    <w:rsid w:val="000969AD"/>
    <w:rsid w:val="00096BF4"/>
    <w:rsid w:val="00096D29"/>
    <w:rsid w:val="00096FCF"/>
    <w:rsid w:val="0009707C"/>
    <w:rsid w:val="00097952"/>
    <w:rsid w:val="000A0498"/>
    <w:rsid w:val="000A09CB"/>
    <w:rsid w:val="000A0F5A"/>
    <w:rsid w:val="000A1076"/>
    <w:rsid w:val="000A10A9"/>
    <w:rsid w:val="000A11BD"/>
    <w:rsid w:val="000A1928"/>
    <w:rsid w:val="000A1D98"/>
    <w:rsid w:val="000A1EB8"/>
    <w:rsid w:val="000A230F"/>
    <w:rsid w:val="000A23E0"/>
    <w:rsid w:val="000A258F"/>
    <w:rsid w:val="000A2854"/>
    <w:rsid w:val="000A2903"/>
    <w:rsid w:val="000A2C9C"/>
    <w:rsid w:val="000A2D6E"/>
    <w:rsid w:val="000A334E"/>
    <w:rsid w:val="000A37CA"/>
    <w:rsid w:val="000A3BD3"/>
    <w:rsid w:val="000A3C12"/>
    <w:rsid w:val="000A4334"/>
    <w:rsid w:val="000A4B9B"/>
    <w:rsid w:val="000A4D4A"/>
    <w:rsid w:val="000A4D95"/>
    <w:rsid w:val="000A5162"/>
    <w:rsid w:val="000A549D"/>
    <w:rsid w:val="000A55FD"/>
    <w:rsid w:val="000A569E"/>
    <w:rsid w:val="000A6949"/>
    <w:rsid w:val="000A70D7"/>
    <w:rsid w:val="000A719D"/>
    <w:rsid w:val="000A768A"/>
    <w:rsid w:val="000A7933"/>
    <w:rsid w:val="000A7D21"/>
    <w:rsid w:val="000B0879"/>
    <w:rsid w:val="000B1373"/>
    <w:rsid w:val="000B13DF"/>
    <w:rsid w:val="000B1486"/>
    <w:rsid w:val="000B148C"/>
    <w:rsid w:val="000B17F2"/>
    <w:rsid w:val="000B1EE9"/>
    <w:rsid w:val="000B23C8"/>
    <w:rsid w:val="000B24D6"/>
    <w:rsid w:val="000B25DB"/>
    <w:rsid w:val="000B2742"/>
    <w:rsid w:val="000B2878"/>
    <w:rsid w:val="000B2F28"/>
    <w:rsid w:val="000B38DD"/>
    <w:rsid w:val="000B45FB"/>
    <w:rsid w:val="000B4DFC"/>
    <w:rsid w:val="000B5338"/>
    <w:rsid w:val="000B539E"/>
    <w:rsid w:val="000B558C"/>
    <w:rsid w:val="000B560A"/>
    <w:rsid w:val="000B561F"/>
    <w:rsid w:val="000B5709"/>
    <w:rsid w:val="000B5AFF"/>
    <w:rsid w:val="000B5B60"/>
    <w:rsid w:val="000B5E50"/>
    <w:rsid w:val="000B62A0"/>
    <w:rsid w:val="000B6325"/>
    <w:rsid w:val="000B7249"/>
    <w:rsid w:val="000B76E2"/>
    <w:rsid w:val="000C0BEC"/>
    <w:rsid w:val="000C1614"/>
    <w:rsid w:val="000C1768"/>
    <w:rsid w:val="000C1876"/>
    <w:rsid w:val="000C1D10"/>
    <w:rsid w:val="000C1E89"/>
    <w:rsid w:val="000C204C"/>
    <w:rsid w:val="000C2150"/>
    <w:rsid w:val="000C246A"/>
    <w:rsid w:val="000C2499"/>
    <w:rsid w:val="000C24C3"/>
    <w:rsid w:val="000C2907"/>
    <w:rsid w:val="000C2A5E"/>
    <w:rsid w:val="000C2B0E"/>
    <w:rsid w:val="000C2E22"/>
    <w:rsid w:val="000C3098"/>
    <w:rsid w:val="000C353A"/>
    <w:rsid w:val="000C3BBB"/>
    <w:rsid w:val="000C3EAD"/>
    <w:rsid w:val="000C42C9"/>
    <w:rsid w:val="000C50F7"/>
    <w:rsid w:val="000C52BC"/>
    <w:rsid w:val="000C5466"/>
    <w:rsid w:val="000C5589"/>
    <w:rsid w:val="000C597F"/>
    <w:rsid w:val="000C5B61"/>
    <w:rsid w:val="000C649A"/>
    <w:rsid w:val="000C650A"/>
    <w:rsid w:val="000C65C0"/>
    <w:rsid w:val="000C6A6D"/>
    <w:rsid w:val="000C6B5B"/>
    <w:rsid w:val="000C6FED"/>
    <w:rsid w:val="000C72C7"/>
    <w:rsid w:val="000C735F"/>
    <w:rsid w:val="000C75CF"/>
    <w:rsid w:val="000C7AC5"/>
    <w:rsid w:val="000C7BAE"/>
    <w:rsid w:val="000C7D10"/>
    <w:rsid w:val="000C7FE2"/>
    <w:rsid w:val="000D0018"/>
    <w:rsid w:val="000D0104"/>
    <w:rsid w:val="000D0109"/>
    <w:rsid w:val="000D0147"/>
    <w:rsid w:val="000D0269"/>
    <w:rsid w:val="000D05A2"/>
    <w:rsid w:val="000D0E0E"/>
    <w:rsid w:val="000D0FE4"/>
    <w:rsid w:val="000D1004"/>
    <w:rsid w:val="000D129C"/>
    <w:rsid w:val="000D1654"/>
    <w:rsid w:val="000D1836"/>
    <w:rsid w:val="000D2393"/>
    <w:rsid w:val="000D2462"/>
    <w:rsid w:val="000D2B14"/>
    <w:rsid w:val="000D2FF6"/>
    <w:rsid w:val="000D3563"/>
    <w:rsid w:val="000D35D4"/>
    <w:rsid w:val="000D3660"/>
    <w:rsid w:val="000D368C"/>
    <w:rsid w:val="000D37F1"/>
    <w:rsid w:val="000D3B53"/>
    <w:rsid w:val="000D3DF3"/>
    <w:rsid w:val="000D401D"/>
    <w:rsid w:val="000D426C"/>
    <w:rsid w:val="000D47F3"/>
    <w:rsid w:val="000D4834"/>
    <w:rsid w:val="000D5037"/>
    <w:rsid w:val="000D53BA"/>
    <w:rsid w:val="000D59B9"/>
    <w:rsid w:val="000D5E09"/>
    <w:rsid w:val="000D632E"/>
    <w:rsid w:val="000D66B5"/>
    <w:rsid w:val="000D66C2"/>
    <w:rsid w:val="000D66F7"/>
    <w:rsid w:val="000D68D7"/>
    <w:rsid w:val="000D6D69"/>
    <w:rsid w:val="000D6FCA"/>
    <w:rsid w:val="000D7111"/>
    <w:rsid w:val="000D719E"/>
    <w:rsid w:val="000D75A2"/>
    <w:rsid w:val="000D7643"/>
    <w:rsid w:val="000D79AF"/>
    <w:rsid w:val="000D7B11"/>
    <w:rsid w:val="000D7C36"/>
    <w:rsid w:val="000D7E5B"/>
    <w:rsid w:val="000E0174"/>
    <w:rsid w:val="000E0409"/>
    <w:rsid w:val="000E041A"/>
    <w:rsid w:val="000E0B30"/>
    <w:rsid w:val="000E14EC"/>
    <w:rsid w:val="000E162C"/>
    <w:rsid w:val="000E1A17"/>
    <w:rsid w:val="000E22CE"/>
    <w:rsid w:val="000E22E2"/>
    <w:rsid w:val="000E2580"/>
    <w:rsid w:val="000E2A3F"/>
    <w:rsid w:val="000E2DD1"/>
    <w:rsid w:val="000E2DD7"/>
    <w:rsid w:val="000E3029"/>
    <w:rsid w:val="000E3508"/>
    <w:rsid w:val="000E371B"/>
    <w:rsid w:val="000E392D"/>
    <w:rsid w:val="000E453E"/>
    <w:rsid w:val="000E4D73"/>
    <w:rsid w:val="000E514B"/>
    <w:rsid w:val="000E55AE"/>
    <w:rsid w:val="000E55B7"/>
    <w:rsid w:val="000E566A"/>
    <w:rsid w:val="000E5939"/>
    <w:rsid w:val="000E5B29"/>
    <w:rsid w:val="000E607D"/>
    <w:rsid w:val="000E6244"/>
    <w:rsid w:val="000E631A"/>
    <w:rsid w:val="000E6A0B"/>
    <w:rsid w:val="000E6C5C"/>
    <w:rsid w:val="000E6E63"/>
    <w:rsid w:val="000E729F"/>
    <w:rsid w:val="000E73CB"/>
    <w:rsid w:val="000E75E1"/>
    <w:rsid w:val="000E7903"/>
    <w:rsid w:val="000E7930"/>
    <w:rsid w:val="000E7AF5"/>
    <w:rsid w:val="000E7C8E"/>
    <w:rsid w:val="000E7E78"/>
    <w:rsid w:val="000F02B3"/>
    <w:rsid w:val="000F02EE"/>
    <w:rsid w:val="000F03EC"/>
    <w:rsid w:val="000F045C"/>
    <w:rsid w:val="000F046B"/>
    <w:rsid w:val="000F04B6"/>
    <w:rsid w:val="000F12F4"/>
    <w:rsid w:val="000F15C8"/>
    <w:rsid w:val="000F1EB1"/>
    <w:rsid w:val="000F1FDD"/>
    <w:rsid w:val="000F219D"/>
    <w:rsid w:val="000F270C"/>
    <w:rsid w:val="000F2EC1"/>
    <w:rsid w:val="000F31F3"/>
    <w:rsid w:val="000F3386"/>
    <w:rsid w:val="000F373E"/>
    <w:rsid w:val="000F3981"/>
    <w:rsid w:val="000F3E4F"/>
    <w:rsid w:val="000F3F6D"/>
    <w:rsid w:val="000F4448"/>
    <w:rsid w:val="000F4CC0"/>
    <w:rsid w:val="000F4EAE"/>
    <w:rsid w:val="000F536D"/>
    <w:rsid w:val="000F564A"/>
    <w:rsid w:val="000F578D"/>
    <w:rsid w:val="000F5A0F"/>
    <w:rsid w:val="000F5E3D"/>
    <w:rsid w:val="000F5FC2"/>
    <w:rsid w:val="000F630B"/>
    <w:rsid w:val="000F6384"/>
    <w:rsid w:val="000F68A1"/>
    <w:rsid w:val="000F6BC8"/>
    <w:rsid w:val="000F784E"/>
    <w:rsid w:val="000F7B44"/>
    <w:rsid w:val="000F7D55"/>
    <w:rsid w:val="000F7E81"/>
    <w:rsid w:val="00100029"/>
    <w:rsid w:val="001002F0"/>
    <w:rsid w:val="00100543"/>
    <w:rsid w:val="001009F6"/>
    <w:rsid w:val="00100E04"/>
    <w:rsid w:val="001011B6"/>
    <w:rsid w:val="00101352"/>
    <w:rsid w:val="001017B0"/>
    <w:rsid w:val="00101A8A"/>
    <w:rsid w:val="00101F6F"/>
    <w:rsid w:val="0010201D"/>
    <w:rsid w:val="001024F8"/>
    <w:rsid w:val="001028A9"/>
    <w:rsid w:val="00102B57"/>
    <w:rsid w:val="00102B63"/>
    <w:rsid w:val="00102BF2"/>
    <w:rsid w:val="00102D3B"/>
    <w:rsid w:val="00103244"/>
    <w:rsid w:val="001033B7"/>
    <w:rsid w:val="001033E3"/>
    <w:rsid w:val="00103667"/>
    <w:rsid w:val="001037A0"/>
    <w:rsid w:val="001037AF"/>
    <w:rsid w:val="001038B5"/>
    <w:rsid w:val="00103B15"/>
    <w:rsid w:val="00103B80"/>
    <w:rsid w:val="00103EB4"/>
    <w:rsid w:val="001045E9"/>
    <w:rsid w:val="00104E1E"/>
    <w:rsid w:val="00104E5B"/>
    <w:rsid w:val="0010508E"/>
    <w:rsid w:val="00105118"/>
    <w:rsid w:val="00105192"/>
    <w:rsid w:val="0010566B"/>
    <w:rsid w:val="00105B55"/>
    <w:rsid w:val="00105D18"/>
    <w:rsid w:val="00105E6B"/>
    <w:rsid w:val="00106032"/>
    <w:rsid w:val="001060AB"/>
    <w:rsid w:val="001060F1"/>
    <w:rsid w:val="001067DF"/>
    <w:rsid w:val="001068B9"/>
    <w:rsid w:val="0011011E"/>
    <w:rsid w:val="001102EE"/>
    <w:rsid w:val="001103F7"/>
    <w:rsid w:val="001106F0"/>
    <w:rsid w:val="0011170E"/>
    <w:rsid w:val="001122C0"/>
    <w:rsid w:val="001123E5"/>
    <w:rsid w:val="00112605"/>
    <w:rsid w:val="0011283E"/>
    <w:rsid w:val="00112848"/>
    <w:rsid w:val="00112BF2"/>
    <w:rsid w:val="0011348D"/>
    <w:rsid w:val="001138AA"/>
    <w:rsid w:val="0011421C"/>
    <w:rsid w:val="00114503"/>
    <w:rsid w:val="001147E5"/>
    <w:rsid w:val="00114A86"/>
    <w:rsid w:val="00114B0C"/>
    <w:rsid w:val="0011585D"/>
    <w:rsid w:val="00115898"/>
    <w:rsid w:val="00115E5D"/>
    <w:rsid w:val="00116497"/>
    <w:rsid w:val="00116533"/>
    <w:rsid w:val="001167BF"/>
    <w:rsid w:val="0011680C"/>
    <w:rsid w:val="0011699F"/>
    <w:rsid w:val="00116A1C"/>
    <w:rsid w:val="00116F31"/>
    <w:rsid w:val="00116F83"/>
    <w:rsid w:val="00117070"/>
    <w:rsid w:val="001173FA"/>
    <w:rsid w:val="00117411"/>
    <w:rsid w:val="001174C4"/>
    <w:rsid w:val="001174D0"/>
    <w:rsid w:val="0011778C"/>
    <w:rsid w:val="00117A13"/>
    <w:rsid w:val="00117A7E"/>
    <w:rsid w:val="0012001A"/>
    <w:rsid w:val="00120322"/>
    <w:rsid w:val="001207E1"/>
    <w:rsid w:val="00120868"/>
    <w:rsid w:val="0012197D"/>
    <w:rsid w:val="00121A1F"/>
    <w:rsid w:val="00121C48"/>
    <w:rsid w:val="00122F3F"/>
    <w:rsid w:val="001230DA"/>
    <w:rsid w:val="0012319C"/>
    <w:rsid w:val="00123A52"/>
    <w:rsid w:val="00123B2C"/>
    <w:rsid w:val="00123F44"/>
    <w:rsid w:val="00124098"/>
    <w:rsid w:val="00124228"/>
    <w:rsid w:val="00124431"/>
    <w:rsid w:val="0012457E"/>
    <w:rsid w:val="0012463B"/>
    <w:rsid w:val="0012498F"/>
    <w:rsid w:val="00124AB3"/>
    <w:rsid w:val="00124C9D"/>
    <w:rsid w:val="00124E94"/>
    <w:rsid w:val="00124FA5"/>
    <w:rsid w:val="001251B1"/>
    <w:rsid w:val="00125208"/>
    <w:rsid w:val="00125775"/>
    <w:rsid w:val="0012578C"/>
    <w:rsid w:val="00125A5F"/>
    <w:rsid w:val="00125E9C"/>
    <w:rsid w:val="00126F76"/>
    <w:rsid w:val="001274D6"/>
    <w:rsid w:val="001276D3"/>
    <w:rsid w:val="00127B3C"/>
    <w:rsid w:val="00127B5C"/>
    <w:rsid w:val="00127C55"/>
    <w:rsid w:val="00127D43"/>
    <w:rsid w:val="0013008A"/>
    <w:rsid w:val="001302B1"/>
    <w:rsid w:val="00130588"/>
    <w:rsid w:val="00130ADE"/>
    <w:rsid w:val="00130AFF"/>
    <w:rsid w:val="00130ECB"/>
    <w:rsid w:val="001312A5"/>
    <w:rsid w:val="001313CB"/>
    <w:rsid w:val="0013173B"/>
    <w:rsid w:val="001319DB"/>
    <w:rsid w:val="00131C60"/>
    <w:rsid w:val="0013241C"/>
    <w:rsid w:val="001326FE"/>
    <w:rsid w:val="00132D64"/>
    <w:rsid w:val="00133066"/>
    <w:rsid w:val="00133246"/>
    <w:rsid w:val="0013347E"/>
    <w:rsid w:val="0013349B"/>
    <w:rsid w:val="001334FF"/>
    <w:rsid w:val="001339C8"/>
    <w:rsid w:val="00133E3E"/>
    <w:rsid w:val="001348A0"/>
    <w:rsid w:val="00134C28"/>
    <w:rsid w:val="00135223"/>
    <w:rsid w:val="001355E3"/>
    <w:rsid w:val="001355EA"/>
    <w:rsid w:val="0013578F"/>
    <w:rsid w:val="00135AAA"/>
    <w:rsid w:val="00135BAB"/>
    <w:rsid w:val="00135CB7"/>
    <w:rsid w:val="0013612F"/>
    <w:rsid w:val="001361F2"/>
    <w:rsid w:val="001363C8"/>
    <w:rsid w:val="00136446"/>
    <w:rsid w:val="0013647D"/>
    <w:rsid w:val="001367AA"/>
    <w:rsid w:val="001368FB"/>
    <w:rsid w:val="00136F51"/>
    <w:rsid w:val="00136FC1"/>
    <w:rsid w:val="0013704F"/>
    <w:rsid w:val="001370B2"/>
    <w:rsid w:val="0013710E"/>
    <w:rsid w:val="001400A9"/>
    <w:rsid w:val="00140427"/>
    <w:rsid w:val="001407F7"/>
    <w:rsid w:val="00140B64"/>
    <w:rsid w:val="00140CFF"/>
    <w:rsid w:val="00140D68"/>
    <w:rsid w:val="00141489"/>
    <w:rsid w:val="00141A2C"/>
    <w:rsid w:val="00141DD9"/>
    <w:rsid w:val="00141FBA"/>
    <w:rsid w:val="00142358"/>
    <w:rsid w:val="001426C0"/>
    <w:rsid w:val="00142955"/>
    <w:rsid w:val="00142A21"/>
    <w:rsid w:val="001430D0"/>
    <w:rsid w:val="0014339A"/>
    <w:rsid w:val="00143412"/>
    <w:rsid w:val="00143961"/>
    <w:rsid w:val="00143DD0"/>
    <w:rsid w:val="00143ED7"/>
    <w:rsid w:val="0014404F"/>
    <w:rsid w:val="0014406F"/>
    <w:rsid w:val="00144082"/>
    <w:rsid w:val="0014474F"/>
    <w:rsid w:val="00144BB1"/>
    <w:rsid w:val="00144CFD"/>
    <w:rsid w:val="00144FE1"/>
    <w:rsid w:val="00145AD4"/>
    <w:rsid w:val="00145B61"/>
    <w:rsid w:val="00145BC5"/>
    <w:rsid w:val="00145E55"/>
    <w:rsid w:val="00146033"/>
    <w:rsid w:val="00146327"/>
    <w:rsid w:val="0014647A"/>
    <w:rsid w:val="001468D9"/>
    <w:rsid w:val="00146AE2"/>
    <w:rsid w:val="00147085"/>
    <w:rsid w:val="0014725A"/>
    <w:rsid w:val="001472A7"/>
    <w:rsid w:val="0014777A"/>
    <w:rsid w:val="00147904"/>
    <w:rsid w:val="00147D7F"/>
    <w:rsid w:val="00147FF7"/>
    <w:rsid w:val="0015007C"/>
    <w:rsid w:val="001500DD"/>
    <w:rsid w:val="00150468"/>
    <w:rsid w:val="001504BE"/>
    <w:rsid w:val="001506B6"/>
    <w:rsid w:val="00150735"/>
    <w:rsid w:val="00150BBC"/>
    <w:rsid w:val="00150D84"/>
    <w:rsid w:val="00151086"/>
    <w:rsid w:val="0015135E"/>
    <w:rsid w:val="0015195F"/>
    <w:rsid w:val="00151BD3"/>
    <w:rsid w:val="00151D54"/>
    <w:rsid w:val="00152004"/>
    <w:rsid w:val="001522F4"/>
    <w:rsid w:val="0015239B"/>
    <w:rsid w:val="001528E9"/>
    <w:rsid w:val="00152A16"/>
    <w:rsid w:val="00153225"/>
    <w:rsid w:val="0015395E"/>
    <w:rsid w:val="001539DD"/>
    <w:rsid w:val="00153C34"/>
    <w:rsid w:val="00153DF1"/>
    <w:rsid w:val="00154494"/>
    <w:rsid w:val="001546A2"/>
    <w:rsid w:val="00154A27"/>
    <w:rsid w:val="00154C20"/>
    <w:rsid w:val="00154C46"/>
    <w:rsid w:val="00155070"/>
    <w:rsid w:val="001553E5"/>
    <w:rsid w:val="0015568F"/>
    <w:rsid w:val="00155A29"/>
    <w:rsid w:val="00155FBA"/>
    <w:rsid w:val="00156124"/>
    <w:rsid w:val="0015641E"/>
    <w:rsid w:val="00156493"/>
    <w:rsid w:val="001568A0"/>
    <w:rsid w:val="00156F84"/>
    <w:rsid w:val="001571C5"/>
    <w:rsid w:val="001578F8"/>
    <w:rsid w:val="00157BE4"/>
    <w:rsid w:val="00157C72"/>
    <w:rsid w:val="00157C92"/>
    <w:rsid w:val="0016003A"/>
    <w:rsid w:val="00160120"/>
    <w:rsid w:val="0016035B"/>
    <w:rsid w:val="0016038B"/>
    <w:rsid w:val="001607EC"/>
    <w:rsid w:val="00160CEE"/>
    <w:rsid w:val="00160EF6"/>
    <w:rsid w:val="00161247"/>
    <w:rsid w:val="001613AC"/>
    <w:rsid w:val="0016149D"/>
    <w:rsid w:val="001615EC"/>
    <w:rsid w:val="00161B20"/>
    <w:rsid w:val="00161D8C"/>
    <w:rsid w:val="001621D0"/>
    <w:rsid w:val="00162EF7"/>
    <w:rsid w:val="001630C7"/>
    <w:rsid w:val="001632FF"/>
    <w:rsid w:val="001638BE"/>
    <w:rsid w:val="0016391C"/>
    <w:rsid w:val="00163A19"/>
    <w:rsid w:val="00163C18"/>
    <w:rsid w:val="00163D88"/>
    <w:rsid w:val="0016440D"/>
    <w:rsid w:val="00164700"/>
    <w:rsid w:val="00164B70"/>
    <w:rsid w:val="00164C21"/>
    <w:rsid w:val="00164C2E"/>
    <w:rsid w:val="00164D7A"/>
    <w:rsid w:val="001653EE"/>
    <w:rsid w:val="0016593A"/>
    <w:rsid w:val="001659DA"/>
    <w:rsid w:val="00165A28"/>
    <w:rsid w:val="00166651"/>
    <w:rsid w:val="00166E70"/>
    <w:rsid w:val="00167186"/>
    <w:rsid w:val="001676C3"/>
    <w:rsid w:val="00167776"/>
    <w:rsid w:val="00167A5C"/>
    <w:rsid w:val="00167CCC"/>
    <w:rsid w:val="00167F85"/>
    <w:rsid w:val="00170BBB"/>
    <w:rsid w:val="00170BFC"/>
    <w:rsid w:val="00170CCC"/>
    <w:rsid w:val="00170FB5"/>
    <w:rsid w:val="00171157"/>
    <w:rsid w:val="0017160E"/>
    <w:rsid w:val="001718F9"/>
    <w:rsid w:val="00171B69"/>
    <w:rsid w:val="00171D86"/>
    <w:rsid w:val="00172036"/>
    <w:rsid w:val="001720D1"/>
    <w:rsid w:val="00172233"/>
    <w:rsid w:val="00172641"/>
    <w:rsid w:val="00172792"/>
    <w:rsid w:val="00172B2A"/>
    <w:rsid w:val="00172B37"/>
    <w:rsid w:val="00172BC9"/>
    <w:rsid w:val="00172E07"/>
    <w:rsid w:val="00172E2B"/>
    <w:rsid w:val="001730DA"/>
    <w:rsid w:val="00173421"/>
    <w:rsid w:val="00173BDF"/>
    <w:rsid w:val="00173BE1"/>
    <w:rsid w:val="001741A3"/>
    <w:rsid w:val="00174C3C"/>
    <w:rsid w:val="00175403"/>
    <w:rsid w:val="001759DA"/>
    <w:rsid w:val="00175A29"/>
    <w:rsid w:val="00175A7C"/>
    <w:rsid w:val="00175B2C"/>
    <w:rsid w:val="00175DE4"/>
    <w:rsid w:val="00176190"/>
    <w:rsid w:val="001761C4"/>
    <w:rsid w:val="0017656D"/>
    <w:rsid w:val="001765DE"/>
    <w:rsid w:val="001766B3"/>
    <w:rsid w:val="001767AA"/>
    <w:rsid w:val="00176B1C"/>
    <w:rsid w:val="00176C05"/>
    <w:rsid w:val="00176C4E"/>
    <w:rsid w:val="00176E52"/>
    <w:rsid w:val="001773BD"/>
    <w:rsid w:val="001778C2"/>
    <w:rsid w:val="00177C87"/>
    <w:rsid w:val="00177D01"/>
    <w:rsid w:val="00177D02"/>
    <w:rsid w:val="00177D1B"/>
    <w:rsid w:val="001801D5"/>
    <w:rsid w:val="0018063E"/>
    <w:rsid w:val="001807D3"/>
    <w:rsid w:val="00180A8C"/>
    <w:rsid w:val="00180C76"/>
    <w:rsid w:val="00181152"/>
    <w:rsid w:val="001813BF"/>
    <w:rsid w:val="00181715"/>
    <w:rsid w:val="001819BF"/>
    <w:rsid w:val="00181DF3"/>
    <w:rsid w:val="00181FAD"/>
    <w:rsid w:val="00182112"/>
    <w:rsid w:val="0018215F"/>
    <w:rsid w:val="001822FB"/>
    <w:rsid w:val="00182783"/>
    <w:rsid w:val="00182C00"/>
    <w:rsid w:val="00182FC2"/>
    <w:rsid w:val="00183C06"/>
    <w:rsid w:val="00183D8F"/>
    <w:rsid w:val="00183F84"/>
    <w:rsid w:val="00184678"/>
    <w:rsid w:val="001850D6"/>
    <w:rsid w:val="001851A0"/>
    <w:rsid w:val="0018583A"/>
    <w:rsid w:val="001860B9"/>
    <w:rsid w:val="00186267"/>
    <w:rsid w:val="0018667A"/>
    <w:rsid w:val="00186807"/>
    <w:rsid w:val="00186892"/>
    <w:rsid w:val="00186CBF"/>
    <w:rsid w:val="00186F78"/>
    <w:rsid w:val="001874DF"/>
    <w:rsid w:val="001875F3"/>
    <w:rsid w:val="00187943"/>
    <w:rsid w:val="0019008E"/>
    <w:rsid w:val="0019101F"/>
    <w:rsid w:val="00191218"/>
    <w:rsid w:val="001912E8"/>
    <w:rsid w:val="001918A4"/>
    <w:rsid w:val="00191A1C"/>
    <w:rsid w:val="0019274E"/>
    <w:rsid w:val="001927C3"/>
    <w:rsid w:val="00192E5F"/>
    <w:rsid w:val="00192F5C"/>
    <w:rsid w:val="00193409"/>
    <w:rsid w:val="00193AB0"/>
    <w:rsid w:val="00194355"/>
    <w:rsid w:val="001945D1"/>
    <w:rsid w:val="001948F4"/>
    <w:rsid w:val="00194CC0"/>
    <w:rsid w:val="00194F43"/>
    <w:rsid w:val="00195106"/>
    <w:rsid w:val="00195275"/>
    <w:rsid w:val="001954B8"/>
    <w:rsid w:val="001954F7"/>
    <w:rsid w:val="00195864"/>
    <w:rsid w:val="00195B21"/>
    <w:rsid w:val="00196457"/>
    <w:rsid w:val="001964B5"/>
    <w:rsid w:val="001966D7"/>
    <w:rsid w:val="00196A0E"/>
    <w:rsid w:val="00196AE2"/>
    <w:rsid w:val="001971D2"/>
    <w:rsid w:val="0019729D"/>
    <w:rsid w:val="001977DE"/>
    <w:rsid w:val="00197C2B"/>
    <w:rsid w:val="001A01D0"/>
    <w:rsid w:val="001A02B6"/>
    <w:rsid w:val="001A0332"/>
    <w:rsid w:val="001A0369"/>
    <w:rsid w:val="001A038A"/>
    <w:rsid w:val="001A0AAC"/>
    <w:rsid w:val="001A0B9C"/>
    <w:rsid w:val="001A0D98"/>
    <w:rsid w:val="001A24D4"/>
    <w:rsid w:val="001A2A58"/>
    <w:rsid w:val="001A2AD2"/>
    <w:rsid w:val="001A2EF2"/>
    <w:rsid w:val="001A347B"/>
    <w:rsid w:val="001A3537"/>
    <w:rsid w:val="001A3C06"/>
    <w:rsid w:val="001A3E3C"/>
    <w:rsid w:val="001A3E46"/>
    <w:rsid w:val="001A4E70"/>
    <w:rsid w:val="001A5254"/>
    <w:rsid w:val="001A546E"/>
    <w:rsid w:val="001A554D"/>
    <w:rsid w:val="001A57AA"/>
    <w:rsid w:val="001A59B0"/>
    <w:rsid w:val="001A6188"/>
    <w:rsid w:val="001A644F"/>
    <w:rsid w:val="001A6869"/>
    <w:rsid w:val="001A6A12"/>
    <w:rsid w:val="001A6D0F"/>
    <w:rsid w:val="001A735F"/>
    <w:rsid w:val="001A7A51"/>
    <w:rsid w:val="001A7E9E"/>
    <w:rsid w:val="001B032F"/>
    <w:rsid w:val="001B0E07"/>
    <w:rsid w:val="001B14EC"/>
    <w:rsid w:val="001B166A"/>
    <w:rsid w:val="001B1739"/>
    <w:rsid w:val="001B17DF"/>
    <w:rsid w:val="001B184C"/>
    <w:rsid w:val="001B1B3F"/>
    <w:rsid w:val="001B1CE1"/>
    <w:rsid w:val="001B2236"/>
    <w:rsid w:val="001B2257"/>
    <w:rsid w:val="001B2376"/>
    <w:rsid w:val="001B2497"/>
    <w:rsid w:val="001B27D3"/>
    <w:rsid w:val="001B2843"/>
    <w:rsid w:val="001B2FFE"/>
    <w:rsid w:val="001B3616"/>
    <w:rsid w:val="001B3E1C"/>
    <w:rsid w:val="001B43B8"/>
    <w:rsid w:val="001B4A05"/>
    <w:rsid w:val="001B58E5"/>
    <w:rsid w:val="001B59A1"/>
    <w:rsid w:val="001B5ADB"/>
    <w:rsid w:val="001B5E1C"/>
    <w:rsid w:val="001B5ED1"/>
    <w:rsid w:val="001B5FB0"/>
    <w:rsid w:val="001B6566"/>
    <w:rsid w:val="001C008A"/>
    <w:rsid w:val="001C0B64"/>
    <w:rsid w:val="001C193B"/>
    <w:rsid w:val="001C1943"/>
    <w:rsid w:val="001C1E7F"/>
    <w:rsid w:val="001C210F"/>
    <w:rsid w:val="001C2208"/>
    <w:rsid w:val="001C23DA"/>
    <w:rsid w:val="001C261E"/>
    <w:rsid w:val="001C34CE"/>
    <w:rsid w:val="001C355C"/>
    <w:rsid w:val="001C3B29"/>
    <w:rsid w:val="001C3B8E"/>
    <w:rsid w:val="001C3CCD"/>
    <w:rsid w:val="001C3D66"/>
    <w:rsid w:val="001C3DBC"/>
    <w:rsid w:val="001C3E27"/>
    <w:rsid w:val="001C3EA3"/>
    <w:rsid w:val="001C4442"/>
    <w:rsid w:val="001C50DA"/>
    <w:rsid w:val="001C5677"/>
    <w:rsid w:val="001C593C"/>
    <w:rsid w:val="001C5F21"/>
    <w:rsid w:val="001C5FB6"/>
    <w:rsid w:val="001C6DFA"/>
    <w:rsid w:val="001C7105"/>
    <w:rsid w:val="001C7179"/>
    <w:rsid w:val="001C7238"/>
    <w:rsid w:val="001C73CF"/>
    <w:rsid w:val="001C754E"/>
    <w:rsid w:val="001C790B"/>
    <w:rsid w:val="001C7AC8"/>
    <w:rsid w:val="001C7AE3"/>
    <w:rsid w:val="001D01B6"/>
    <w:rsid w:val="001D023C"/>
    <w:rsid w:val="001D0601"/>
    <w:rsid w:val="001D0B66"/>
    <w:rsid w:val="001D1803"/>
    <w:rsid w:val="001D180C"/>
    <w:rsid w:val="001D1AD3"/>
    <w:rsid w:val="001D1CB4"/>
    <w:rsid w:val="001D1ED1"/>
    <w:rsid w:val="001D21F2"/>
    <w:rsid w:val="001D289F"/>
    <w:rsid w:val="001D2BD7"/>
    <w:rsid w:val="001D2CB9"/>
    <w:rsid w:val="001D3847"/>
    <w:rsid w:val="001D3CBD"/>
    <w:rsid w:val="001D3D9C"/>
    <w:rsid w:val="001D4432"/>
    <w:rsid w:val="001D44E9"/>
    <w:rsid w:val="001D4D20"/>
    <w:rsid w:val="001D4EA5"/>
    <w:rsid w:val="001D520A"/>
    <w:rsid w:val="001D568A"/>
    <w:rsid w:val="001D58D1"/>
    <w:rsid w:val="001D5967"/>
    <w:rsid w:val="001D597E"/>
    <w:rsid w:val="001D59B0"/>
    <w:rsid w:val="001D5B4C"/>
    <w:rsid w:val="001D5D23"/>
    <w:rsid w:val="001D5E0A"/>
    <w:rsid w:val="001D617A"/>
    <w:rsid w:val="001D674D"/>
    <w:rsid w:val="001D67C9"/>
    <w:rsid w:val="001D67FA"/>
    <w:rsid w:val="001D695D"/>
    <w:rsid w:val="001D6C2C"/>
    <w:rsid w:val="001D6E61"/>
    <w:rsid w:val="001D6FF0"/>
    <w:rsid w:val="001D709B"/>
    <w:rsid w:val="001D73B5"/>
    <w:rsid w:val="001D773F"/>
    <w:rsid w:val="001D77DA"/>
    <w:rsid w:val="001E047E"/>
    <w:rsid w:val="001E0E04"/>
    <w:rsid w:val="001E119B"/>
    <w:rsid w:val="001E16B0"/>
    <w:rsid w:val="001E19F5"/>
    <w:rsid w:val="001E1BE1"/>
    <w:rsid w:val="001E1D1A"/>
    <w:rsid w:val="001E1D54"/>
    <w:rsid w:val="001E220A"/>
    <w:rsid w:val="001E28C9"/>
    <w:rsid w:val="001E2AF1"/>
    <w:rsid w:val="001E2C66"/>
    <w:rsid w:val="001E381C"/>
    <w:rsid w:val="001E3C09"/>
    <w:rsid w:val="001E4374"/>
    <w:rsid w:val="001E475B"/>
    <w:rsid w:val="001E5B04"/>
    <w:rsid w:val="001E5CC2"/>
    <w:rsid w:val="001E5F65"/>
    <w:rsid w:val="001E60E2"/>
    <w:rsid w:val="001E61CD"/>
    <w:rsid w:val="001E61D6"/>
    <w:rsid w:val="001E66A6"/>
    <w:rsid w:val="001E68C7"/>
    <w:rsid w:val="001E6AFB"/>
    <w:rsid w:val="001E7060"/>
    <w:rsid w:val="001E74B0"/>
    <w:rsid w:val="001E75B0"/>
    <w:rsid w:val="001E7767"/>
    <w:rsid w:val="001E78EC"/>
    <w:rsid w:val="001F0274"/>
    <w:rsid w:val="001F05DF"/>
    <w:rsid w:val="001F0689"/>
    <w:rsid w:val="001F08EB"/>
    <w:rsid w:val="001F0972"/>
    <w:rsid w:val="001F0CDD"/>
    <w:rsid w:val="001F0F73"/>
    <w:rsid w:val="001F165A"/>
    <w:rsid w:val="001F196D"/>
    <w:rsid w:val="001F1EF6"/>
    <w:rsid w:val="001F1F42"/>
    <w:rsid w:val="001F276A"/>
    <w:rsid w:val="001F2C0B"/>
    <w:rsid w:val="001F3AB5"/>
    <w:rsid w:val="001F4197"/>
    <w:rsid w:val="001F432A"/>
    <w:rsid w:val="001F4651"/>
    <w:rsid w:val="001F4A82"/>
    <w:rsid w:val="001F4EAB"/>
    <w:rsid w:val="001F502D"/>
    <w:rsid w:val="001F5033"/>
    <w:rsid w:val="001F5F5F"/>
    <w:rsid w:val="001F6026"/>
    <w:rsid w:val="001F62FF"/>
    <w:rsid w:val="001F65C7"/>
    <w:rsid w:val="001F6739"/>
    <w:rsid w:val="001F695B"/>
    <w:rsid w:val="001F6BA4"/>
    <w:rsid w:val="001F6F4E"/>
    <w:rsid w:val="001F726C"/>
    <w:rsid w:val="001F77A1"/>
    <w:rsid w:val="001F77ED"/>
    <w:rsid w:val="001F7C51"/>
    <w:rsid w:val="00200073"/>
    <w:rsid w:val="002005CA"/>
    <w:rsid w:val="00200A98"/>
    <w:rsid w:val="00200D40"/>
    <w:rsid w:val="002012C4"/>
    <w:rsid w:val="00202325"/>
    <w:rsid w:val="00202B74"/>
    <w:rsid w:val="00202FBD"/>
    <w:rsid w:val="002031B8"/>
    <w:rsid w:val="00203309"/>
    <w:rsid w:val="00203533"/>
    <w:rsid w:val="0020390D"/>
    <w:rsid w:val="00203CCB"/>
    <w:rsid w:val="00204F30"/>
    <w:rsid w:val="002053F9"/>
    <w:rsid w:val="002054F1"/>
    <w:rsid w:val="0020552F"/>
    <w:rsid w:val="0020575B"/>
    <w:rsid w:val="00205B71"/>
    <w:rsid w:val="0020629C"/>
    <w:rsid w:val="002068B7"/>
    <w:rsid w:val="00206ABB"/>
    <w:rsid w:val="0020716F"/>
    <w:rsid w:val="0020745C"/>
    <w:rsid w:val="0020754A"/>
    <w:rsid w:val="00207896"/>
    <w:rsid w:val="002079BD"/>
    <w:rsid w:val="00207A6A"/>
    <w:rsid w:val="00207B2B"/>
    <w:rsid w:val="00210933"/>
    <w:rsid w:val="00210D9E"/>
    <w:rsid w:val="00210F3E"/>
    <w:rsid w:val="0021142A"/>
    <w:rsid w:val="002118E0"/>
    <w:rsid w:val="00211A96"/>
    <w:rsid w:val="00211D31"/>
    <w:rsid w:val="00212EDB"/>
    <w:rsid w:val="0021364E"/>
    <w:rsid w:val="0021376D"/>
    <w:rsid w:val="0021395E"/>
    <w:rsid w:val="002139ED"/>
    <w:rsid w:val="00213C4F"/>
    <w:rsid w:val="00213CA3"/>
    <w:rsid w:val="00214317"/>
    <w:rsid w:val="0021504B"/>
    <w:rsid w:val="00215110"/>
    <w:rsid w:val="002154DC"/>
    <w:rsid w:val="002158D7"/>
    <w:rsid w:val="00215A65"/>
    <w:rsid w:val="00216370"/>
    <w:rsid w:val="002163E3"/>
    <w:rsid w:val="00216615"/>
    <w:rsid w:val="002168A0"/>
    <w:rsid w:val="00216AD4"/>
    <w:rsid w:val="00216FD2"/>
    <w:rsid w:val="00217095"/>
    <w:rsid w:val="002173F2"/>
    <w:rsid w:val="00217459"/>
    <w:rsid w:val="00217567"/>
    <w:rsid w:val="0021774F"/>
    <w:rsid w:val="00217AC0"/>
    <w:rsid w:val="00217E51"/>
    <w:rsid w:val="00220640"/>
    <w:rsid w:val="00220791"/>
    <w:rsid w:val="00220D0A"/>
    <w:rsid w:val="00220F9D"/>
    <w:rsid w:val="00221519"/>
    <w:rsid w:val="0022152B"/>
    <w:rsid w:val="002218AC"/>
    <w:rsid w:val="002219A0"/>
    <w:rsid w:val="00221A11"/>
    <w:rsid w:val="00221A28"/>
    <w:rsid w:val="00221C53"/>
    <w:rsid w:val="00221CF6"/>
    <w:rsid w:val="00222028"/>
    <w:rsid w:val="0022202A"/>
    <w:rsid w:val="00222142"/>
    <w:rsid w:val="002223B5"/>
    <w:rsid w:val="00222EE2"/>
    <w:rsid w:val="00223056"/>
    <w:rsid w:val="002236C1"/>
    <w:rsid w:val="002239B6"/>
    <w:rsid w:val="00223AF6"/>
    <w:rsid w:val="00223E6A"/>
    <w:rsid w:val="002240C3"/>
    <w:rsid w:val="002243A0"/>
    <w:rsid w:val="00224480"/>
    <w:rsid w:val="002244DC"/>
    <w:rsid w:val="0022465B"/>
    <w:rsid w:val="002249D4"/>
    <w:rsid w:val="00224BF7"/>
    <w:rsid w:val="00224FD0"/>
    <w:rsid w:val="0022509C"/>
    <w:rsid w:val="002250B9"/>
    <w:rsid w:val="002257AB"/>
    <w:rsid w:val="00225824"/>
    <w:rsid w:val="00225D08"/>
    <w:rsid w:val="00226086"/>
    <w:rsid w:val="0022696A"/>
    <w:rsid w:val="002272AE"/>
    <w:rsid w:val="002308C2"/>
    <w:rsid w:val="0023165F"/>
    <w:rsid w:val="002318C9"/>
    <w:rsid w:val="00232425"/>
    <w:rsid w:val="00232431"/>
    <w:rsid w:val="002325BF"/>
    <w:rsid w:val="00232C04"/>
    <w:rsid w:val="00233C18"/>
    <w:rsid w:val="0023429A"/>
    <w:rsid w:val="0023499C"/>
    <w:rsid w:val="00234A05"/>
    <w:rsid w:val="00234A87"/>
    <w:rsid w:val="00234C32"/>
    <w:rsid w:val="002350F1"/>
    <w:rsid w:val="0023527E"/>
    <w:rsid w:val="00235AB8"/>
    <w:rsid w:val="00235C9E"/>
    <w:rsid w:val="0023601E"/>
    <w:rsid w:val="0023608E"/>
    <w:rsid w:val="00236099"/>
    <w:rsid w:val="002360F9"/>
    <w:rsid w:val="00236F77"/>
    <w:rsid w:val="0023741F"/>
    <w:rsid w:val="0023779B"/>
    <w:rsid w:val="00237B58"/>
    <w:rsid w:val="00237E31"/>
    <w:rsid w:val="00237ED9"/>
    <w:rsid w:val="00240419"/>
    <w:rsid w:val="002407C7"/>
    <w:rsid w:val="00240CA3"/>
    <w:rsid w:val="00240F7D"/>
    <w:rsid w:val="0024138A"/>
    <w:rsid w:val="00241661"/>
    <w:rsid w:val="0024184A"/>
    <w:rsid w:val="00241AA6"/>
    <w:rsid w:val="00241C07"/>
    <w:rsid w:val="00241C08"/>
    <w:rsid w:val="00241C90"/>
    <w:rsid w:val="00241E1B"/>
    <w:rsid w:val="0024201B"/>
    <w:rsid w:val="00242097"/>
    <w:rsid w:val="0024245A"/>
    <w:rsid w:val="00242864"/>
    <w:rsid w:val="00242E35"/>
    <w:rsid w:val="002433FA"/>
    <w:rsid w:val="002434A9"/>
    <w:rsid w:val="00244093"/>
    <w:rsid w:val="002442C7"/>
    <w:rsid w:val="0024456F"/>
    <w:rsid w:val="00244E70"/>
    <w:rsid w:val="00245316"/>
    <w:rsid w:val="002455EA"/>
    <w:rsid w:val="00245BDD"/>
    <w:rsid w:val="002460E7"/>
    <w:rsid w:val="00246A4B"/>
    <w:rsid w:val="002476AC"/>
    <w:rsid w:val="002477E4"/>
    <w:rsid w:val="002478EF"/>
    <w:rsid w:val="002509AD"/>
    <w:rsid w:val="00250B28"/>
    <w:rsid w:val="002511D5"/>
    <w:rsid w:val="00251472"/>
    <w:rsid w:val="0025160B"/>
    <w:rsid w:val="002518CB"/>
    <w:rsid w:val="00251D2D"/>
    <w:rsid w:val="00252376"/>
    <w:rsid w:val="0025258D"/>
    <w:rsid w:val="002531C9"/>
    <w:rsid w:val="0025358D"/>
    <w:rsid w:val="002538BA"/>
    <w:rsid w:val="00253993"/>
    <w:rsid w:val="00253B69"/>
    <w:rsid w:val="00253DBF"/>
    <w:rsid w:val="00253E47"/>
    <w:rsid w:val="002542DA"/>
    <w:rsid w:val="0025430A"/>
    <w:rsid w:val="0025431F"/>
    <w:rsid w:val="00254B41"/>
    <w:rsid w:val="00254B54"/>
    <w:rsid w:val="00254B7E"/>
    <w:rsid w:val="0025542A"/>
    <w:rsid w:val="002554D4"/>
    <w:rsid w:val="00255579"/>
    <w:rsid w:val="002556B6"/>
    <w:rsid w:val="00255BDA"/>
    <w:rsid w:val="00255C92"/>
    <w:rsid w:val="002561BC"/>
    <w:rsid w:val="0025624C"/>
    <w:rsid w:val="00256582"/>
    <w:rsid w:val="00256747"/>
    <w:rsid w:val="0025693C"/>
    <w:rsid w:val="002569BB"/>
    <w:rsid w:val="00256B90"/>
    <w:rsid w:val="00256EF1"/>
    <w:rsid w:val="00257182"/>
    <w:rsid w:val="002575D3"/>
    <w:rsid w:val="00257799"/>
    <w:rsid w:val="00257812"/>
    <w:rsid w:val="00257985"/>
    <w:rsid w:val="00257A86"/>
    <w:rsid w:val="00257AF3"/>
    <w:rsid w:val="0026005D"/>
    <w:rsid w:val="00260235"/>
    <w:rsid w:val="002602C4"/>
    <w:rsid w:val="00260604"/>
    <w:rsid w:val="00260D0C"/>
    <w:rsid w:val="00260F06"/>
    <w:rsid w:val="002615EF"/>
    <w:rsid w:val="002618BB"/>
    <w:rsid w:val="00261A25"/>
    <w:rsid w:val="00261C89"/>
    <w:rsid w:val="00261E42"/>
    <w:rsid w:val="002622AC"/>
    <w:rsid w:val="00262E26"/>
    <w:rsid w:val="00263027"/>
    <w:rsid w:val="00263225"/>
    <w:rsid w:val="00263666"/>
    <w:rsid w:val="002636A6"/>
    <w:rsid w:val="0026371E"/>
    <w:rsid w:val="00263B4A"/>
    <w:rsid w:val="00263BDC"/>
    <w:rsid w:val="00263BF6"/>
    <w:rsid w:val="00263C33"/>
    <w:rsid w:val="00263C5F"/>
    <w:rsid w:val="00263E4E"/>
    <w:rsid w:val="00263E57"/>
    <w:rsid w:val="002641B1"/>
    <w:rsid w:val="00264E21"/>
    <w:rsid w:val="002650E1"/>
    <w:rsid w:val="00265286"/>
    <w:rsid w:val="00265706"/>
    <w:rsid w:val="00265A7F"/>
    <w:rsid w:val="00265C86"/>
    <w:rsid w:val="00266916"/>
    <w:rsid w:val="00266A8A"/>
    <w:rsid w:val="00266ED7"/>
    <w:rsid w:val="00267135"/>
    <w:rsid w:val="0026739B"/>
    <w:rsid w:val="00267484"/>
    <w:rsid w:val="00267815"/>
    <w:rsid w:val="00267BC1"/>
    <w:rsid w:val="0027029F"/>
    <w:rsid w:val="002702BB"/>
    <w:rsid w:val="00270493"/>
    <w:rsid w:val="0027074C"/>
    <w:rsid w:val="0027092F"/>
    <w:rsid w:val="00270E54"/>
    <w:rsid w:val="00270F4B"/>
    <w:rsid w:val="002710F9"/>
    <w:rsid w:val="0027110B"/>
    <w:rsid w:val="002712A6"/>
    <w:rsid w:val="002715AC"/>
    <w:rsid w:val="00271841"/>
    <w:rsid w:val="002719D4"/>
    <w:rsid w:val="00271EA7"/>
    <w:rsid w:val="00272641"/>
    <w:rsid w:val="002729F9"/>
    <w:rsid w:val="00272C11"/>
    <w:rsid w:val="00272ED9"/>
    <w:rsid w:val="00273194"/>
    <w:rsid w:val="00273610"/>
    <w:rsid w:val="002738BA"/>
    <w:rsid w:val="00274470"/>
    <w:rsid w:val="0027476B"/>
    <w:rsid w:val="00274AA1"/>
    <w:rsid w:val="00274BDB"/>
    <w:rsid w:val="00274C40"/>
    <w:rsid w:val="00274F15"/>
    <w:rsid w:val="0027528E"/>
    <w:rsid w:val="0027571F"/>
    <w:rsid w:val="00275A25"/>
    <w:rsid w:val="00275ECF"/>
    <w:rsid w:val="002763EB"/>
    <w:rsid w:val="00276475"/>
    <w:rsid w:val="0027650C"/>
    <w:rsid w:val="002766CD"/>
    <w:rsid w:val="00276ABF"/>
    <w:rsid w:val="00276D82"/>
    <w:rsid w:val="00276DE8"/>
    <w:rsid w:val="002774C4"/>
    <w:rsid w:val="002777CA"/>
    <w:rsid w:val="002777E3"/>
    <w:rsid w:val="002777FF"/>
    <w:rsid w:val="00277B9F"/>
    <w:rsid w:val="00277C28"/>
    <w:rsid w:val="00277CAF"/>
    <w:rsid w:val="00277DA4"/>
    <w:rsid w:val="00277EB0"/>
    <w:rsid w:val="00280003"/>
    <w:rsid w:val="002805C0"/>
    <w:rsid w:val="00280FF3"/>
    <w:rsid w:val="00281070"/>
    <w:rsid w:val="0028110D"/>
    <w:rsid w:val="0028160C"/>
    <w:rsid w:val="00282481"/>
    <w:rsid w:val="0028256B"/>
    <w:rsid w:val="002826BA"/>
    <w:rsid w:val="002826C8"/>
    <w:rsid w:val="002834EC"/>
    <w:rsid w:val="002836F1"/>
    <w:rsid w:val="00283BD1"/>
    <w:rsid w:val="00284324"/>
    <w:rsid w:val="00284340"/>
    <w:rsid w:val="00284B2C"/>
    <w:rsid w:val="00284B7F"/>
    <w:rsid w:val="00284DF9"/>
    <w:rsid w:val="00284F90"/>
    <w:rsid w:val="00285214"/>
    <w:rsid w:val="0028526B"/>
    <w:rsid w:val="002854DE"/>
    <w:rsid w:val="00285C3F"/>
    <w:rsid w:val="00285F45"/>
    <w:rsid w:val="00285F86"/>
    <w:rsid w:val="002860F7"/>
    <w:rsid w:val="0028687B"/>
    <w:rsid w:val="00286924"/>
    <w:rsid w:val="00287291"/>
    <w:rsid w:val="00287767"/>
    <w:rsid w:val="00287E39"/>
    <w:rsid w:val="00290167"/>
    <w:rsid w:val="002912D4"/>
    <w:rsid w:val="00291777"/>
    <w:rsid w:val="00291BC7"/>
    <w:rsid w:val="00292047"/>
    <w:rsid w:val="00292397"/>
    <w:rsid w:val="00292725"/>
    <w:rsid w:val="002928EE"/>
    <w:rsid w:val="00293452"/>
    <w:rsid w:val="0029382F"/>
    <w:rsid w:val="00293A5D"/>
    <w:rsid w:val="00293B07"/>
    <w:rsid w:val="00293DEC"/>
    <w:rsid w:val="00293F4B"/>
    <w:rsid w:val="00294071"/>
    <w:rsid w:val="002941F5"/>
    <w:rsid w:val="00294A7D"/>
    <w:rsid w:val="00294C52"/>
    <w:rsid w:val="00294D13"/>
    <w:rsid w:val="00295114"/>
    <w:rsid w:val="00295537"/>
    <w:rsid w:val="00295E7E"/>
    <w:rsid w:val="00295EC9"/>
    <w:rsid w:val="00295F20"/>
    <w:rsid w:val="002961BC"/>
    <w:rsid w:val="0029663E"/>
    <w:rsid w:val="002969BE"/>
    <w:rsid w:val="00296A07"/>
    <w:rsid w:val="00296AEB"/>
    <w:rsid w:val="00296BE9"/>
    <w:rsid w:val="00296CD7"/>
    <w:rsid w:val="00296FC4"/>
    <w:rsid w:val="0029726A"/>
    <w:rsid w:val="00297388"/>
    <w:rsid w:val="00297951"/>
    <w:rsid w:val="002A01B3"/>
    <w:rsid w:val="002A02C0"/>
    <w:rsid w:val="002A08E8"/>
    <w:rsid w:val="002A0A69"/>
    <w:rsid w:val="002A0AD9"/>
    <w:rsid w:val="002A0B04"/>
    <w:rsid w:val="002A0DB3"/>
    <w:rsid w:val="002A0FD1"/>
    <w:rsid w:val="002A1556"/>
    <w:rsid w:val="002A1FF1"/>
    <w:rsid w:val="002A207C"/>
    <w:rsid w:val="002A227D"/>
    <w:rsid w:val="002A22D2"/>
    <w:rsid w:val="002A2476"/>
    <w:rsid w:val="002A25F0"/>
    <w:rsid w:val="002A3684"/>
    <w:rsid w:val="002A38FF"/>
    <w:rsid w:val="002A3CDA"/>
    <w:rsid w:val="002A4039"/>
    <w:rsid w:val="002A44D3"/>
    <w:rsid w:val="002A47E9"/>
    <w:rsid w:val="002A5552"/>
    <w:rsid w:val="002A5789"/>
    <w:rsid w:val="002A591A"/>
    <w:rsid w:val="002A5E00"/>
    <w:rsid w:val="002A6014"/>
    <w:rsid w:val="002A6264"/>
    <w:rsid w:val="002A651D"/>
    <w:rsid w:val="002A6D9E"/>
    <w:rsid w:val="002A6F7E"/>
    <w:rsid w:val="002A74E5"/>
    <w:rsid w:val="002A7817"/>
    <w:rsid w:val="002B09F5"/>
    <w:rsid w:val="002B0EC5"/>
    <w:rsid w:val="002B0ECA"/>
    <w:rsid w:val="002B11C9"/>
    <w:rsid w:val="002B12AA"/>
    <w:rsid w:val="002B1540"/>
    <w:rsid w:val="002B1BCC"/>
    <w:rsid w:val="002B1C03"/>
    <w:rsid w:val="002B1F2A"/>
    <w:rsid w:val="002B2248"/>
    <w:rsid w:val="002B2598"/>
    <w:rsid w:val="002B265A"/>
    <w:rsid w:val="002B2694"/>
    <w:rsid w:val="002B29FE"/>
    <w:rsid w:val="002B2F02"/>
    <w:rsid w:val="002B2F18"/>
    <w:rsid w:val="002B3608"/>
    <w:rsid w:val="002B3860"/>
    <w:rsid w:val="002B3989"/>
    <w:rsid w:val="002B4238"/>
    <w:rsid w:val="002B459E"/>
    <w:rsid w:val="002B45A9"/>
    <w:rsid w:val="002B4CE5"/>
    <w:rsid w:val="002B4F66"/>
    <w:rsid w:val="002B5C04"/>
    <w:rsid w:val="002B5F6B"/>
    <w:rsid w:val="002B6342"/>
    <w:rsid w:val="002B660D"/>
    <w:rsid w:val="002B67AD"/>
    <w:rsid w:val="002B6E72"/>
    <w:rsid w:val="002B7074"/>
    <w:rsid w:val="002B7100"/>
    <w:rsid w:val="002B7127"/>
    <w:rsid w:val="002B7282"/>
    <w:rsid w:val="002B7576"/>
    <w:rsid w:val="002B76E7"/>
    <w:rsid w:val="002B7D3E"/>
    <w:rsid w:val="002B7E67"/>
    <w:rsid w:val="002B7F22"/>
    <w:rsid w:val="002C0021"/>
    <w:rsid w:val="002C02D9"/>
    <w:rsid w:val="002C0425"/>
    <w:rsid w:val="002C0500"/>
    <w:rsid w:val="002C05BD"/>
    <w:rsid w:val="002C06A9"/>
    <w:rsid w:val="002C09E8"/>
    <w:rsid w:val="002C0A21"/>
    <w:rsid w:val="002C0AD2"/>
    <w:rsid w:val="002C11FF"/>
    <w:rsid w:val="002C168C"/>
    <w:rsid w:val="002C1D5E"/>
    <w:rsid w:val="002C1D73"/>
    <w:rsid w:val="002C242A"/>
    <w:rsid w:val="002C2E93"/>
    <w:rsid w:val="002C2F14"/>
    <w:rsid w:val="002C2FA0"/>
    <w:rsid w:val="002C30EE"/>
    <w:rsid w:val="002C33E5"/>
    <w:rsid w:val="002C34B7"/>
    <w:rsid w:val="002C36AA"/>
    <w:rsid w:val="002C397D"/>
    <w:rsid w:val="002C3C0A"/>
    <w:rsid w:val="002C3F8E"/>
    <w:rsid w:val="002C410A"/>
    <w:rsid w:val="002C4133"/>
    <w:rsid w:val="002C41B8"/>
    <w:rsid w:val="002C42B0"/>
    <w:rsid w:val="002C4D30"/>
    <w:rsid w:val="002C579C"/>
    <w:rsid w:val="002C5A54"/>
    <w:rsid w:val="002C5A9D"/>
    <w:rsid w:val="002C5B8F"/>
    <w:rsid w:val="002C5C96"/>
    <w:rsid w:val="002C5F0E"/>
    <w:rsid w:val="002C605B"/>
    <w:rsid w:val="002C6684"/>
    <w:rsid w:val="002C69C0"/>
    <w:rsid w:val="002C69D6"/>
    <w:rsid w:val="002C6E7E"/>
    <w:rsid w:val="002C742B"/>
    <w:rsid w:val="002C750A"/>
    <w:rsid w:val="002D0539"/>
    <w:rsid w:val="002D096A"/>
    <w:rsid w:val="002D0B01"/>
    <w:rsid w:val="002D0C84"/>
    <w:rsid w:val="002D0E32"/>
    <w:rsid w:val="002D0F91"/>
    <w:rsid w:val="002D1128"/>
    <w:rsid w:val="002D12F1"/>
    <w:rsid w:val="002D1488"/>
    <w:rsid w:val="002D1660"/>
    <w:rsid w:val="002D1BAF"/>
    <w:rsid w:val="002D1E0E"/>
    <w:rsid w:val="002D2025"/>
    <w:rsid w:val="002D2074"/>
    <w:rsid w:val="002D2270"/>
    <w:rsid w:val="002D2583"/>
    <w:rsid w:val="002D29C0"/>
    <w:rsid w:val="002D29E6"/>
    <w:rsid w:val="002D29FF"/>
    <w:rsid w:val="002D31A4"/>
    <w:rsid w:val="002D34AB"/>
    <w:rsid w:val="002D3BDB"/>
    <w:rsid w:val="002D3DCF"/>
    <w:rsid w:val="002D3FD0"/>
    <w:rsid w:val="002D4022"/>
    <w:rsid w:val="002D40FD"/>
    <w:rsid w:val="002D422C"/>
    <w:rsid w:val="002D4282"/>
    <w:rsid w:val="002D42A0"/>
    <w:rsid w:val="002D4A2B"/>
    <w:rsid w:val="002D53E3"/>
    <w:rsid w:val="002D53EB"/>
    <w:rsid w:val="002D5CEB"/>
    <w:rsid w:val="002D5FFB"/>
    <w:rsid w:val="002D6345"/>
    <w:rsid w:val="002D64EF"/>
    <w:rsid w:val="002D652F"/>
    <w:rsid w:val="002D71B9"/>
    <w:rsid w:val="002D72A1"/>
    <w:rsid w:val="002D7397"/>
    <w:rsid w:val="002D7739"/>
    <w:rsid w:val="002D7998"/>
    <w:rsid w:val="002E040E"/>
    <w:rsid w:val="002E04C0"/>
    <w:rsid w:val="002E088C"/>
    <w:rsid w:val="002E0BA6"/>
    <w:rsid w:val="002E0D08"/>
    <w:rsid w:val="002E0DBA"/>
    <w:rsid w:val="002E104F"/>
    <w:rsid w:val="002E1364"/>
    <w:rsid w:val="002E172A"/>
    <w:rsid w:val="002E1CB9"/>
    <w:rsid w:val="002E1FB5"/>
    <w:rsid w:val="002E2132"/>
    <w:rsid w:val="002E21BC"/>
    <w:rsid w:val="002E32D2"/>
    <w:rsid w:val="002E336A"/>
    <w:rsid w:val="002E3547"/>
    <w:rsid w:val="002E391D"/>
    <w:rsid w:val="002E39B9"/>
    <w:rsid w:val="002E3B81"/>
    <w:rsid w:val="002E3D86"/>
    <w:rsid w:val="002E3FBB"/>
    <w:rsid w:val="002E4243"/>
    <w:rsid w:val="002E48FE"/>
    <w:rsid w:val="002E4EC9"/>
    <w:rsid w:val="002E53B2"/>
    <w:rsid w:val="002E5454"/>
    <w:rsid w:val="002E56F2"/>
    <w:rsid w:val="002E5D6E"/>
    <w:rsid w:val="002E61A5"/>
    <w:rsid w:val="002E6575"/>
    <w:rsid w:val="002E67A4"/>
    <w:rsid w:val="002E6B67"/>
    <w:rsid w:val="002E6DAA"/>
    <w:rsid w:val="002F02C0"/>
    <w:rsid w:val="002F03A7"/>
    <w:rsid w:val="002F0548"/>
    <w:rsid w:val="002F0AF0"/>
    <w:rsid w:val="002F0B30"/>
    <w:rsid w:val="002F0BB4"/>
    <w:rsid w:val="002F0F14"/>
    <w:rsid w:val="002F153D"/>
    <w:rsid w:val="002F214F"/>
    <w:rsid w:val="002F2183"/>
    <w:rsid w:val="002F2AF7"/>
    <w:rsid w:val="002F313A"/>
    <w:rsid w:val="002F3141"/>
    <w:rsid w:val="002F31A6"/>
    <w:rsid w:val="002F367D"/>
    <w:rsid w:val="002F37A3"/>
    <w:rsid w:val="002F390D"/>
    <w:rsid w:val="002F393F"/>
    <w:rsid w:val="002F3945"/>
    <w:rsid w:val="002F3D46"/>
    <w:rsid w:val="002F3DC9"/>
    <w:rsid w:val="002F3F13"/>
    <w:rsid w:val="002F42F0"/>
    <w:rsid w:val="002F442B"/>
    <w:rsid w:val="002F445E"/>
    <w:rsid w:val="002F4675"/>
    <w:rsid w:val="002F46F9"/>
    <w:rsid w:val="002F48D8"/>
    <w:rsid w:val="002F4B88"/>
    <w:rsid w:val="002F4D59"/>
    <w:rsid w:val="002F4E3E"/>
    <w:rsid w:val="002F4FD6"/>
    <w:rsid w:val="002F5117"/>
    <w:rsid w:val="002F5317"/>
    <w:rsid w:val="002F5359"/>
    <w:rsid w:val="002F5841"/>
    <w:rsid w:val="002F5A84"/>
    <w:rsid w:val="002F6327"/>
    <w:rsid w:val="002F6B91"/>
    <w:rsid w:val="002F72F2"/>
    <w:rsid w:val="002F7581"/>
    <w:rsid w:val="002F77AC"/>
    <w:rsid w:val="002F7A02"/>
    <w:rsid w:val="002F7D87"/>
    <w:rsid w:val="003004C0"/>
    <w:rsid w:val="0030067F"/>
    <w:rsid w:val="00300957"/>
    <w:rsid w:val="00300D6D"/>
    <w:rsid w:val="00300EDD"/>
    <w:rsid w:val="003010F5"/>
    <w:rsid w:val="00301B43"/>
    <w:rsid w:val="00302090"/>
    <w:rsid w:val="0030217C"/>
    <w:rsid w:val="0030217F"/>
    <w:rsid w:val="00302440"/>
    <w:rsid w:val="0030252E"/>
    <w:rsid w:val="003026A0"/>
    <w:rsid w:val="00302E0E"/>
    <w:rsid w:val="00302F39"/>
    <w:rsid w:val="00303039"/>
    <w:rsid w:val="003034C3"/>
    <w:rsid w:val="00303587"/>
    <w:rsid w:val="003035B9"/>
    <w:rsid w:val="003039F0"/>
    <w:rsid w:val="00303B8F"/>
    <w:rsid w:val="00304444"/>
    <w:rsid w:val="0030451A"/>
    <w:rsid w:val="00304526"/>
    <w:rsid w:val="003045A4"/>
    <w:rsid w:val="003045B9"/>
    <w:rsid w:val="00304E46"/>
    <w:rsid w:val="00304EAE"/>
    <w:rsid w:val="00304ED5"/>
    <w:rsid w:val="00304FDB"/>
    <w:rsid w:val="00305272"/>
    <w:rsid w:val="00305EF9"/>
    <w:rsid w:val="003060FD"/>
    <w:rsid w:val="003061AA"/>
    <w:rsid w:val="003064EA"/>
    <w:rsid w:val="003067F7"/>
    <w:rsid w:val="003068E7"/>
    <w:rsid w:val="003069DE"/>
    <w:rsid w:val="00306A6A"/>
    <w:rsid w:val="0030709D"/>
    <w:rsid w:val="00307297"/>
    <w:rsid w:val="00307B0A"/>
    <w:rsid w:val="00307D4C"/>
    <w:rsid w:val="00310358"/>
    <w:rsid w:val="003103E9"/>
    <w:rsid w:val="00310AE2"/>
    <w:rsid w:val="003116ED"/>
    <w:rsid w:val="00311984"/>
    <w:rsid w:val="00311C97"/>
    <w:rsid w:val="00311F17"/>
    <w:rsid w:val="00312055"/>
    <w:rsid w:val="00312250"/>
    <w:rsid w:val="00312F18"/>
    <w:rsid w:val="00312F34"/>
    <w:rsid w:val="00312FBA"/>
    <w:rsid w:val="00313042"/>
    <w:rsid w:val="00313376"/>
    <w:rsid w:val="00313405"/>
    <w:rsid w:val="00313549"/>
    <w:rsid w:val="00313660"/>
    <w:rsid w:val="0031392E"/>
    <w:rsid w:val="00314102"/>
    <w:rsid w:val="00314224"/>
    <w:rsid w:val="00314462"/>
    <w:rsid w:val="003149AF"/>
    <w:rsid w:val="00314AAA"/>
    <w:rsid w:val="00314D62"/>
    <w:rsid w:val="00314ECF"/>
    <w:rsid w:val="00314FC1"/>
    <w:rsid w:val="003150EC"/>
    <w:rsid w:val="00315272"/>
    <w:rsid w:val="0031555F"/>
    <w:rsid w:val="003159B8"/>
    <w:rsid w:val="003161B5"/>
    <w:rsid w:val="00316412"/>
    <w:rsid w:val="003165C2"/>
    <w:rsid w:val="00316CD4"/>
    <w:rsid w:val="00317A91"/>
    <w:rsid w:val="00317B46"/>
    <w:rsid w:val="00317C8E"/>
    <w:rsid w:val="00317D57"/>
    <w:rsid w:val="00317E7A"/>
    <w:rsid w:val="00320190"/>
    <w:rsid w:val="0032025C"/>
    <w:rsid w:val="00320A6D"/>
    <w:rsid w:val="003211FE"/>
    <w:rsid w:val="003219D4"/>
    <w:rsid w:val="00321C95"/>
    <w:rsid w:val="00321F72"/>
    <w:rsid w:val="003221D9"/>
    <w:rsid w:val="003227C1"/>
    <w:rsid w:val="00322BA7"/>
    <w:rsid w:val="003230CD"/>
    <w:rsid w:val="00323397"/>
    <w:rsid w:val="00323C59"/>
    <w:rsid w:val="003252CC"/>
    <w:rsid w:val="00325794"/>
    <w:rsid w:val="0032597F"/>
    <w:rsid w:val="00326205"/>
    <w:rsid w:val="003268F5"/>
    <w:rsid w:val="003269CD"/>
    <w:rsid w:val="00327229"/>
    <w:rsid w:val="00327CA1"/>
    <w:rsid w:val="003301BC"/>
    <w:rsid w:val="003305B1"/>
    <w:rsid w:val="003311B9"/>
    <w:rsid w:val="00331279"/>
    <w:rsid w:val="003312A4"/>
    <w:rsid w:val="00331715"/>
    <w:rsid w:val="0033196B"/>
    <w:rsid w:val="00331ECA"/>
    <w:rsid w:val="003325B0"/>
    <w:rsid w:val="003329E7"/>
    <w:rsid w:val="00332D09"/>
    <w:rsid w:val="003330E5"/>
    <w:rsid w:val="003331B2"/>
    <w:rsid w:val="0033387D"/>
    <w:rsid w:val="00333BEB"/>
    <w:rsid w:val="00333FA1"/>
    <w:rsid w:val="00333FC7"/>
    <w:rsid w:val="00334100"/>
    <w:rsid w:val="00334627"/>
    <w:rsid w:val="00334B3F"/>
    <w:rsid w:val="00334C99"/>
    <w:rsid w:val="0033576D"/>
    <w:rsid w:val="003357E0"/>
    <w:rsid w:val="00335AA8"/>
    <w:rsid w:val="00335EAB"/>
    <w:rsid w:val="00335F9E"/>
    <w:rsid w:val="00336897"/>
    <w:rsid w:val="0033690A"/>
    <w:rsid w:val="00336B0A"/>
    <w:rsid w:val="00336D1A"/>
    <w:rsid w:val="003374F4"/>
    <w:rsid w:val="00337894"/>
    <w:rsid w:val="00337A28"/>
    <w:rsid w:val="00337D65"/>
    <w:rsid w:val="00340172"/>
    <w:rsid w:val="003405BD"/>
    <w:rsid w:val="003406B7"/>
    <w:rsid w:val="00340E8C"/>
    <w:rsid w:val="00341022"/>
    <w:rsid w:val="003410DA"/>
    <w:rsid w:val="00341235"/>
    <w:rsid w:val="003418A6"/>
    <w:rsid w:val="003419FE"/>
    <w:rsid w:val="00341C93"/>
    <w:rsid w:val="00342019"/>
    <w:rsid w:val="003425A5"/>
    <w:rsid w:val="003426B0"/>
    <w:rsid w:val="003426F2"/>
    <w:rsid w:val="00342871"/>
    <w:rsid w:val="003428D6"/>
    <w:rsid w:val="00342CAA"/>
    <w:rsid w:val="00342CCE"/>
    <w:rsid w:val="003435CA"/>
    <w:rsid w:val="00344446"/>
    <w:rsid w:val="00344DAD"/>
    <w:rsid w:val="00344DB2"/>
    <w:rsid w:val="00345629"/>
    <w:rsid w:val="00345963"/>
    <w:rsid w:val="00345A69"/>
    <w:rsid w:val="00345DFE"/>
    <w:rsid w:val="00346370"/>
    <w:rsid w:val="00346C99"/>
    <w:rsid w:val="00346DC3"/>
    <w:rsid w:val="00346EFA"/>
    <w:rsid w:val="00346F20"/>
    <w:rsid w:val="00347C39"/>
    <w:rsid w:val="0035034A"/>
    <w:rsid w:val="0035205D"/>
    <w:rsid w:val="003523E6"/>
    <w:rsid w:val="003524F2"/>
    <w:rsid w:val="003527E0"/>
    <w:rsid w:val="0035353B"/>
    <w:rsid w:val="00353E03"/>
    <w:rsid w:val="0035436C"/>
    <w:rsid w:val="00354650"/>
    <w:rsid w:val="00354995"/>
    <w:rsid w:val="003552C7"/>
    <w:rsid w:val="00355325"/>
    <w:rsid w:val="00355582"/>
    <w:rsid w:val="00356529"/>
    <w:rsid w:val="00357725"/>
    <w:rsid w:val="0035785D"/>
    <w:rsid w:val="003579D6"/>
    <w:rsid w:val="00360A94"/>
    <w:rsid w:val="00360BC9"/>
    <w:rsid w:val="00360C46"/>
    <w:rsid w:val="00360D6C"/>
    <w:rsid w:val="00360E29"/>
    <w:rsid w:val="00360F90"/>
    <w:rsid w:val="003618AE"/>
    <w:rsid w:val="003621B0"/>
    <w:rsid w:val="00362B94"/>
    <w:rsid w:val="00362C62"/>
    <w:rsid w:val="00362F3C"/>
    <w:rsid w:val="00363BF7"/>
    <w:rsid w:val="00363C6F"/>
    <w:rsid w:val="00364C45"/>
    <w:rsid w:val="00364F4A"/>
    <w:rsid w:val="003655F9"/>
    <w:rsid w:val="0036571A"/>
    <w:rsid w:val="00365938"/>
    <w:rsid w:val="00365D51"/>
    <w:rsid w:val="00366537"/>
    <w:rsid w:val="00366E1B"/>
    <w:rsid w:val="00366E6E"/>
    <w:rsid w:val="00367062"/>
    <w:rsid w:val="0036707F"/>
    <w:rsid w:val="003673FC"/>
    <w:rsid w:val="0036748B"/>
    <w:rsid w:val="00367851"/>
    <w:rsid w:val="00367C5A"/>
    <w:rsid w:val="00367EEF"/>
    <w:rsid w:val="00370734"/>
    <w:rsid w:val="00370BFB"/>
    <w:rsid w:val="00370D7C"/>
    <w:rsid w:val="003713B3"/>
    <w:rsid w:val="00371761"/>
    <w:rsid w:val="003717AD"/>
    <w:rsid w:val="003719EE"/>
    <w:rsid w:val="00371AFA"/>
    <w:rsid w:val="00371F54"/>
    <w:rsid w:val="00371F60"/>
    <w:rsid w:val="00372701"/>
    <w:rsid w:val="0037313D"/>
    <w:rsid w:val="00373207"/>
    <w:rsid w:val="0037335A"/>
    <w:rsid w:val="003734C2"/>
    <w:rsid w:val="00373595"/>
    <w:rsid w:val="003739EA"/>
    <w:rsid w:val="003744D7"/>
    <w:rsid w:val="00374523"/>
    <w:rsid w:val="0037458A"/>
    <w:rsid w:val="00374965"/>
    <w:rsid w:val="0037498A"/>
    <w:rsid w:val="003749A3"/>
    <w:rsid w:val="003749AA"/>
    <w:rsid w:val="00374A6C"/>
    <w:rsid w:val="00374D39"/>
    <w:rsid w:val="00375085"/>
    <w:rsid w:val="0037510B"/>
    <w:rsid w:val="0037576F"/>
    <w:rsid w:val="003759DE"/>
    <w:rsid w:val="00375FA2"/>
    <w:rsid w:val="0037625E"/>
    <w:rsid w:val="0037633B"/>
    <w:rsid w:val="0037693B"/>
    <w:rsid w:val="00376A03"/>
    <w:rsid w:val="00376EE9"/>
    <w:rsid w:val="00376F6D"/>
    <w:rsid w:val="00377780"/>
    <w:rsid w:val="003777E8"/>
    <w:rsid w:val="0037786A"/>
    <w:rsid w:val="00377F23"/>
    <w:rsid w:val="00380574"/>
    <w:rsid w:val="003807AB"/>
    <w:rsid w:val="00381433"/>
    <w:rsid w:val="00381DF3"/>
    <w:rsid w:val="00381E5A"/>
    <w:rsid w:val="00381EA3"/>
    <w:rsid w:val="00381F7B"/>
    <w:rsid w:val="003823E3"/>
    <w:rsid w:val="003829FE"/>
    <w:rsid w:val="00382DDF"/>
    <w:rsid w:val="00382DE9"/>
    <w:rsid w:val="00382F13"/>
    <w:rsid w:val="00382F9E"/>
    <w:rsid w:val="003833C2"/>
    <w:rsid w:val="003834EA"/>
    <w:rsid w:val="003835B2"/>
    <w:rsid w:val="0038368D"/>
    <w:rsid w:val="00383C6A"/>
    <w:rsid w:val="00383E15"/>
    <w:rsid w:val="00383F9A"/>
    <w:rsid w:val="003847B0"/>
    <w:rsid w:val="00384934"/>
    <w:rsid w:val="00384DEB"/>
    <w:rsid w:val="00384EA6"/>
    <w:rsid w:val="00384F61"/>
    <w:rsid w:val="00385203"/>
    <w:rsid w:val="00385767"/>
    <w:rsid w:val="00385969"/>
    <w:rsid w:val="00385BC3"/>
    <w:rsid w:val="00385DFC"/>
    <w:rsid w:val="00385E91"/>
    <w:rsid w:val="00386120"/>
    <w:rsid w:val="003861DC"/>
    <w:rsid w:val="0038635D"/>
    <w:rsid w:val="003869B7"/>
    <w:rsid w:val="00386B4D"/>
    <w:rsid w:val="00386FAE"/>
    <w:rsid w:val="00387803"/>
    <w:rsid w:val="00387836"/>
    <w:rsid w:val="00387EC1"/>
    <w:rsid w:val="003901EC"/>
    <w:rsid w:val="00390256"/>
    <w:rsid w:val="003904B6"/>
    <w:rsid w:val="0039060E"/>
    <w:rsid w:val="003906D0"/>
    <w:rsid w:val="00390F85"/>
    <w:rsid w:val="00391070"/>
    <w:rsid w:val="0039119C"/>
    <w:rsid w:val="00391277"/>
    <w:rsid w:val="00391687"/>
    <w:rsid w:val="00391FD0"/>
    <w:rsid w:val="00392D3E"/>
    <w:rsid w:val="00392F2D"/>
    <w:rsid w:val="00393208"/>
    <w:rsid w:val="003938DC"/>
    <w:rsid w:val="00393BBD"/>
    <w:rsid w:val="00393CEB"/>
    <w:rsid w:val="00394130"/>
    <w:rsid w:val="00394E11"/>
    <w:rsid w:val="003952C5"/>
    <w:rsid w:val="00395D8A"/>
    <w:rsid w:val="00395E83"/>
    <w:rsid w:val="003962B0"/>
    <w:rsid w:val="003963D5"/>
    <w:rsid w:val="003964AB"/>
    <w:rsid w:val="0039657F"/>
    <w:rsid w:val="003968FD"/>
    <w:rsid w:val="003976DA"/>
    <w:rsid w:val="00397789"/>
    <w:rsid w:val="003A0792"/>
    <w:rsid w:val="003A1824"/>
    <w:rsid w:val="003A195F"/>
    <w:rsid w:val="003A2A33"/>
    <w:rsid w:val="003A2A57"/>
    <w:rsid w:val="003A423F"/>
    <w:rsid w:val="003A4ED1"/>
    <w:rsid w:val="003A51F3"/>
    <w:rsid w:val="003A5336"/>
    <w:rsid w:val="003A6097"/>
    <w:rsid w:val="003A612B"/>
    <w:rsid w:val="003A6169"/>
    <w:rsid w:val="003A62D2"/>
    <w:rsid w:val="003A6422"/>
    <w:rsid w:val="003A66B4"/>
    <w:rsid w:val="003A7D1A"/>
    <w:rsid w:val="003A7F11"/>
    <w:rsid w:val="003B065D"/>
    <w:rsid w:val="003B07F1"/>
    <w:rsid w:val="003B0B40"/>
    <w:rsid w:val="003B0DA1"/>
    <w:rsid w:val="003B1088"/>
    <w:rsid w:val="003B1248"/>
    <w:rsid w:val="003B1655"/>
    <w:rsid w:val="003B1E23"/>
    <w:rsid w:val="003B2255"/>
    <w:rsid w:val="003B2D80"/>
    <w:rsid w:val="003B36E7"/>
    <w:rsid w:val="003B390C"/>
    <w:rsid w:val="003B3A0D"/>
    <w:rsid w:val="003B3A6E"/>
    <w:rsid w:val="003B411B"/>
    <w:rsid w:val="003B4199"/>
    <w:rsid w:val="003B4262"/>
    <w:rsid w:val="003B42D0"/>
    <w:rsid w:val="003B4814"/>
    <w:rsid w:val="003B4957"/>
    <w:rsid w:val="003B49FD"/>
    <w:rsid w:val="003B5395"/>
    <w:rsid w:val="003B56F6"/>
    <w:rsid w:val="003B5BD3"/>
    <w:rsid w:val="003B61A8"/>
    <w:rsid w:val="003B6AAE"/>
    <w:rsid w:val="003B6B42"/>
    <w:rsid w:val="003B6E2B"/>
    <w:rsid w:val="003B727A"/>
    <w:rsid w:val="003B7D7C"/>
    <w:rsid w:val="003B7F05"/>
    <w:rsid w:val="003C03DE"/>
    <w:rsid w:val="003C0C63"/>
    <w:rsid w:val="003C1644"/>
    <w:rsid w:val="003C1A15"/>
    <w:rsid w:val="003C1B2B"/>
    <w:rsid w:val="003C1B67"/>
    <w:rsid w:val="003C26A1"/>
    <w:rsid w:val="003C28A9"/>
    <w:rsid w:val="003C2B45"/>
    <w:rsid w:val="003C2CEC"/>
    <w:rsid w:val="003C2E1F"/>
    <w:rsid w:val="003C2F74"/>
    <w:rsid w:val="003C39D9"/>
    <w:rsid w:val="003C3A94"/>
    <w:rsid w:val="003C3F3D"/>
    <w:rsid w:val="003C3F6B"/>
    <w:rsid w:val="003C40CD"/>
    <w:rsid w:val="003C4459"/>
    <w:rsid w:val="003C4631"/>
    <w:rsid w:val="003C47E6"/>
    <w:rsid w:val="003C4C66"/>
    <w:rsid w:val="003C4EBD"/>
    <w:rsid w:val="003C4F1C"/>
    <w:rsid w:val="003C5680"/>
    <w:rsid w:val="003C56CF"/>
    <w:rsid w:val="003C6026"/>
    <w:rsid w:val="003C629D"/>
    <w:rsid w:val="003C6BE1"/>
    <w:rsid w:val="003C70A6"/>
    <w:rsid w:val="003C734B"/>
    <w:rsid w:val="003C7840"/>
    <w:rsid w:val="003C7862"/>
    <w:rsid w:val="003C7A5B"/>
    <w:rsid w:val="003C7BC0"/>
    <w:rsid w:val="003D00D8"/>
    <w:rsid w:val="003D03C6"/>
    <w:rsid w:val="003D0A3B"/>
    <w:rsid w:val="003D1069"/>
    <w:rsid w:val="003D1348"/>
    <w:rsid w:val="003D1454"/>
    <w:rsid w:val="003D160B"/>
    <w:rsid w:val="003D176B"/>
    <w:rsid w:val="003D1FC1"/>
    <w:rsid w:val="003D20EC"/>
    <w:rsid w:val="003D2263"/>
    <w:rsid w:val="003D23DA"/>
    <w:rsid w:val="003D248D"/>
    <w:rsid w:val="003D29DB"/>
    <w:rsid w:val="003D2C62"/>
    <w:rsid w:val="003D2DEE"/>
    <w:rsid w:val="003D2E13"/>
    <w:rsid w:val="003D2E29"/>
    <w:rsid w:val="003D30AA"/>
    <w:rsid w:val="003D31DA"/>
    <w:rsid w:val="003D39B0"/>
    <w:rsid w:val="003D3CD9"/>
    <w:rsid w:val="003D3E8E"/>
    <w:rsid w:val="003D3F6C"/>
    <w:rsid w:val="003D4783"/>
    <w:rsid w:val="003D566E"/>
    <w:rsid w:val="003D61A6"/>
    <w:rsid w:val="003D640B"/>
    <w:rsid w:val="003D739B"/>
    <w:rsid w:val="003D742B"/>
    <w:rsid w:val="003D7478"/>
    <w:rsid w:val="003D7C1F"/>
    <w:rsid w:val="003D7E98"/>
    <w:rsid w:val="003E00F1"/>
    <w:rsid w:val="003E07C6"/>
    <w:rsid w:val="003E0A41"/>
    <w:rsid w:val="003E0DE1"/>
    <w:rsid w:val="003E1243"/>
    <w:rsid w:val="003E16A4"/>
    <w:rsid w:val="003E1881"/>
    <w:rsid w:val="003E1C94"/>
    <w:rsid w:val="003E2217"/>
    <w:rsid w:val="003E229D"/>
    <w:rsid w:val="003E3426"/>
    <w:rsid w:val="003E3529"/>
    <w:rsid w:val="003E35D9"/>
    <w:rsid w:val="003E37CF"/>
    <w:rsid w:val="003E3B2C"/>
    <w:rsid w:val="003E3CBE"/>
    <w:rsid w:val="003E3F8E"/>
    <w:rsid w:val="003E45F0"/>
    <w:rsid w:val="003E467D"/>
    <w:rsid w:val="003E46D5"/>
    <w:rsid w:val="003E4729"/>
    <w:rsid w:val="003E4BE1"/>
    <w:rsid w:val="003E51C5"/>
    <w:rsid w:val="003E55B8"/>
    <w:rsid w:val="003E5616"/>
    <w:rsid w:val="003E5A82"/>
    <w:rsid w:val="003E7040"/>
    <w:rsid w:val="003E78F9"/>
    <w:rsid w:val="003E7A36"/>
    <w:rsid w:val="003E7BF1"/>
    <w:rsid w:val="003E7EAE"/>
    <w:rsid w:val="003E7EB3"/>
    <w:rsid w:val="003F019D"/>
    <w:rsid w:val="003F052D"/>
    <w:rsid w:val="003F0797"/>
    <w:rsid w:val="003F09DF"/>
    <w:rsid w:val="003F0BAA"/>
    <w:rsid w:val="003F128B"/>
    <w:rsid w:val="003F1481"/>
    <w:rsid w:val="003F1CB7"/>
    <w:rsid w:val="003F1E79"/>
    <w:rsid w:val="003F1EC9"/>
    <w:rsid w:val="003F23B4"/>
    <w:rsid w:val="003F2492"/>
    <w:rsid w:val="003F2535"/>
    <w:rsid w:val="003F2645"/>
    <w:rsid w:val="003F26EA"/>
    <w:rsid w:val="003F2785"/>
    <w:rsid w:val="003F2A1C"/>
    <w:rsid w:val="003F2BB9"/>
    <w:rsid w:val="003F2C34"/>
    <w:rsid w:val="003F2DED"/>
    <w:rsid w:val="003F2E00"/>
    <w:rsid w:val="003F30E5"/>
    <w:rsid w:val="003F3A47"/>
    <w:rsid w:val="003F3F07"/>
    <w:rsid w:val="003F437A"/>
    <w:rsid w:val="003F47FB"/>
    <w:rsid w:val="003F4BD4"/>
    <w:rsid w:val="003F4C90"/>
    <w:rsid w:val="003F5019"/>
    <w:rsid w:val="003F5049"/>
    <w:rsid w:val="003F5AE0"/>
    <w:rsid w:val="003F5D87"/>
    <w:rsid w:val="003F62AF"/>
    <w:rsid w:val="003F6492"/>
    <w:rsid w:val="003F64C2"/>
    <w:rsid w:val="003F6917"/>
    <w:rsid w:val="003F6E67"/>
    <w:rsid w:val="003F6FA8"/>
    <w:rsid w:val="003F757A"/>
    <w:rsid w:val="003F7910"/>
    <w:rsid w:val="003F7A24"/>
    <w:rsid w:val="003F7DDC"/>
    <w:rsid w:val="003F7EDD"/>
    <w:rsid w:val="003F7FB1"/>
    <w:rsid w:val="00400891"/>
    <w:rsid w:val="00400A66"/>
    <w:rsid w:val="00400B8E"/>
    <w:rsid w:val="004013C2"/>
    <w:rsid w:val="00401807"/>
    <w:rsid w:val="00401887"/>
    <w:rsid w:val="004018EE"/>
    <w:rsid w:val="00401D92"/>
    <w:rsid w:val="0040261F"/>
    <w:rsid w:val="00402DC6"/>
    <w:rsid w:val="00402EF6"/>
    <w:rsid w:val="0040304F"/>
    <w:rsid w:val="004031EC"/>
    <w:rsid w:val="00403573"/>
    <w:rsid w:val="00403660"/>
    <w:rsid w:val="00403C99"/>
    <w:rsid w:val="00404020"/>
    <w:rsid w:val="004048CA"/>
    <w:rsid w:val="00404AE3"/>
    <w:rsid w:val="00404FD6"/>
    <w:rsid w:val="0040562E"/>
    <w:rsid w:val="00405B45"/>
    <w:rsid w:val="00405B97"/>
    <w:rsid w:val="00405CB9"/>
    <w:rsid w:val="00405DF5"/>
    <w:rsid w:val="00405FBA"/>
    <w:rsid w:val="00406366"/>
    <w:rsid w:val="0040645E"/>
    <w:rsid w:val="00406618"/>
    <w:rsid w:val="00406A4C"/>
    <w:rsid w:val="00406DAA"/>
    <w:rsid w:val="00406F3B"/>
    <w:rsid w:val="0040775C"/>
    <w:rsid w:val="004106D2"/>
    <w:rsid w:val="00410E07"/>
    <w:rsid w:val="00410E2E"/>
    <w:rsid w:val="00411376"/>
    <w:rsid w:val="004113A5"/>
    <w:rsid w:val="00411E48"/>
    <w:rsid w:val="004121D2"/>
    <w:rsid w:val="0041265D"/>
    <w:rsid w:val="004126B2"/>
    <w:rsid w:val="00412794"/>
    <w:rsid w:val="0041285D"/>
    <w:rsid w:val="00412DA5"/>
    <w:rsid w:val="00412E7A"/>
    <w:rsid w:val="00413234"/>
    <w:rsid w:val="004136A0"/>
    <w:rsid w:val="004145BF"/>
    <w:rsid w:val="004148D8"/>
    <w:rsid w:val="00414F4A"/>
    <w:rsid w:val="004150CD"/>
    <w:rsid w:val="0041590C"/>
    <w:rsid w:val="00415983"/>
    <w:rsid w:val="00416280"/>
    <w:rsid w:val="004163BD"/>
    <w:rsid w:val="004163D5"/>
    <w:rsid w:val="00416BCA"/>
    <w:rsid w:val="00416CB7"/>
    <w:rsid w:val="00416CF6"/>
    <w:rsid w:val="00417B5A"/>
    <w:rsid w:val="00417E34"/>
    <w:rsid w:val="00420332"/>
    <w:rsid w:val="00420341"/>
    <w:rsid w:val="00420389"/>
    <w:rsid w:val="004203AB"/>
    <w:rsid w:val="004208B3"/>
    <w:rsid w:val="00420C48"/>
    <w:rsid w:val="00420DDC"/>
    <w:rsid w:val="00421510"/>
    <w:rsid w:val="004215A5"/>
    <w:rsid w:val="004222BC"/>
    <w:rsid w:val="004232D5"/>
    <w:rsid w:val="004234D3"/>
    <w:rsid w:val="0042392D"/>
    <w:rsid w:val="004239E3"/>
    <w:rsid w:val="00423C21"/>
    <w:rsid w:val="004247F9"/>
    <w:rsid w:val="00424827"/>
    <w:rsid w:val="00424999"/>
    <w:rsid w:val="00424CE6"/>
    <w:rsid w:val="00425227"/>
    <w:rsid w:val="0042538C"/>
    <w:rsid w:val="0042582E"/>
    <w:rsid w:val="00425B0D"/>
    <w:rsid w:val="00425B66"/>
    <w:rsid w:val="00425F7C"/>
    <w:rsid w:val="00426512"/>
    <w:rsid w:val="00426A1C"/>
    <w:rsid w:val="00426C54"/>
    <w:rsid w:val="00426F6A"/>
    <w:rsid w:val="00427242"/>
    <w:rsid w:val="00427DA4"/>
    <w:rsid w:val="004304FA"/>
    <w:rsid w:val="00430597"/>
    <w:rsid w:val="00430FCE"/>
    <w:rsid w:val="004310FC"/>
    <w:rsid w:val="00431215"/>
    <w:rsid w:val="004315D8"/>
    <w:rsid w:val="00431B42"/>
    <w:rsid w:val="00431CA0"/>
    <w:rsid w:val="00431D40"/>
    <w:rsid w:val="00431EB7"/>
    <w:rsid w:val="00431F03"/>
    <w:rsid w:val="004320DE"/>
    <w:rsid w:val="0043224D"/>
    <w:rsid w:val="00432364"/>
    <w:rsid w:val="00432378"/>
    <w:rsid w:val="00432FF1"/>
    <w:rsid w:val="004333A3"/>
    <w:rsid w:val="00433953"/>
    <w:rsid w:val="00434A83"/>
    <w:rsid w:val="00434B8E"/>
    <w:rsid w:val="0043502E"/>
    <w:rsid w:val="00435590"/>
    <w:rsid w:val="0043575C"/>
    <w:rsid w:val="0043598C"/>
    <w:rsid w:val="00435F52"/>
    <w:rsid w:val="00436326"/>
    <w:rsid w:val="004365D5"/>
    <w:rsid w:val="004366EB"/>
    <w:rsid w:val="00436B10"/>
    <w:rsid w:val="00437F9D"/>
    <w:rsid w:val="00437FB2"/>
    <w:rsid w:val="0044004D"/>
    <w:rsid w:val="00440214"/>
    <w:rsid w:val="004405FE"/>
    <w:rsid w:val="0044067A"/>
    <w:rsid w:val="00440AF3"/>
    <w:rsid w:val="00440E9C"/>
    <w:rsid w:val="00440F2F"/>
    <w:rsid w:val="004410A9"/>
    <w:rsid w:val="0044141E"/>
    <w:rsid w:val="0044186B"/>
    <w:rsid w:val="00441902"/>
    <w:rsid w:val="00441961"/>
    <w:rsid w:val="00442140"/>
    <w:rsid w:val="0044286B"/>
    <w:rsid w:val="00442C0B"/>
    <w:rsid w:val="004430BE"/>
    <w:rsid w:val="00443F83"/>
    <w:rsid w:val="00444070"/>
    <w:rsid w:val="0044535D"/>
    <w:rsid w:val="00445BB2"/>
    <w:rsid w:val="00445EBF"/>
    <w:rsid w:val="00446268"/>
    <w:rsid w:val="00446530"/>
    <w:rsid w:val="00446684"/>
    <w:rsid w:val="004467C3"/>
    <w:rsid w:val="004471C7"/>
    <w:rsid w:val="004472BA"/>
    <w:rsid w:val="00447C9B"/>
    <w:rsid w:val="00450975"/>
    <w:rsid w:val="00450A0C"/>
    <w:rsid w:val="00450E11"/>
    <w:rsid w:val="004510B2"/>
    <w:rsid w:val="004512EB"/>
    <w:rsid w:val="00451559"/>
    <w:rsid w:val="00451800"/>
    <w:rsid w:val="004518D2"/>
    <w:rsid w:val="0045193B"/>
    <w:rsid w:val="00451A23"/>
    <w:rsid w:val="00451E42"/>
    <w:rsid w:val="00452ABB"/>
    <w:rsid w:val="00453F15"/>
    <w:rsid w:val="0045557F"/>
    <w:rsid w:val="004558B3"/>
    <w:rsid w:val="00456A05"/>
    <w:rsid w:val="00457CA7"/>
    <w:rsid w:val="004600A2"/>
    <w:rsid w:val="00460232"/>
    <w:rsid w:val="00460598"/>
    <w:rsid w:val="00460C90"/>
    <w:rsid w:val="00460D72"/>
    <w:rsid w:val="004618F7"/>
    <w:rsid w:val="00461E4D"/>
    <w:rsid w:val="00461E88"/>
    <w:rsid w:val="0046226F"/>
    <w:rsid w:val="004623DE"/>
    <w:rsid w:val="00462641"/>
    <w:rsid w:val="00462D04"/>
    <w:rsid w:val="00462ECD"/>
    <w:rsid w:val="0046306B"/>
    <w:rsid w:val="0046344C"/>
    <w:rsid w:val="00463D7E"/>
    <w:rsid w:val="004643D5"/>
    <w:rsid w:val="004644F4"/>
    <w:rsid w:val="00464791"/>
    <w:rsid w:val="004653B3"/>
    <w:rsid w:val="00465859"/>
    <w:rsid w:val="004660A3"/>
    <w:rsid w:val="004667E3"/>
    <w:rsid w:val="0046682E"/>
    <w:rsid w:val="0046685B"/>
    <w:rsid w:val="004668FA"/>
    <w:rsid w:val="00466D85"/>
    <w:rsid w:val="00466DC9"/>
    <w:rsid w:val="0046717E"/>
    <w:rsid w:val="00467493"/>
    <w:rsid w:val="00467836"/>
    <w:rsid w:val="004678EE"/>
    <w:rsid w:val="00470189"/>
    <w:rsid w:val="00470511"/>
    <w:rsid w:val="00470CAC"/>
    <w:rsid w:val="00470DE4"/>
    <w:rsid w:val="00471069"/>
    <w:rsid w:val="0047116F"/>
    <w:rsid w:val="0047139F"/>
    <w:rsid w:val="0047174E"/>
    <w:rsid w:val="00472F4F"/>
    <w:rsid w:val="00472FE8"/>
    <w:rsid w:val="00473193"/>
    <w:rsid w:val="00473201"/>
    <w:rsid w:val="00473439"/>
    <w:rsid w:val="004735B7"/>
    <w:rsid w:val="00473617"/>
    <w:rsid w:val="004736C6"/>
    <w:rsid w:val="00473EDF"/>
    <w:rsid w:val="0047442B"/>
    <w:rsid w:val="00474902"/>
    <w:rsid w:val="00475177"/>
    <w:rsid w:val="00475395"/>
    <w:rsid w:val="00475A74"/>
    <w:rsid w:val="00475B98"/>
    <w:rsid w:val="00475CF4"/>
    <w:rsid w:val="00475FD7"/>
    <w:rsid w:val="00476077"/>
    <w:rsid w:val="004762F0"/>
    <w:rsid w:val="00476BCA"/>
    <w:rsid w:val="00476E40"/>
    <w:rsid w:val="00477206"/>
    <w:rsid w:val="00477701"/>
    <w:rsid w:val="004777A2"/>
    <w:rsid w:val="004778E4"/>
    <w:rsid w:val="00480448"/>
    <w:rsid w:val="0048074E"/>
    <w:rsid w:val="00480768"/>
    <w:rsid w:val="004808D1"/>
    <w:rsid w:val="004809E3"/>
    <w:rsid w:val="00480C8D"/>
    <w:rsid w:val="00480FBA"/>
    <w:rsid w:val="004815D2"/>
    <w:rsid w:val="00481743"/>
    <w:rsid w:val="00481771"/>
    <w:rsid w:val="00481881"/>
    <w:rsid w:val="004818CA"/>
    <w:rsid w:val="00481E8F"/>
    <w:rsid w:val="00482D16"/>
    <w:rsid w:val="004836EA"/>
    <w:rsid w:val="00483818"/>
    <w:rsid w:val="004843FC"/>
    <w:rsid w:val="00484468"/>
    <w:rsid w:val="00484965"/>
    <w:rsid w:val="0048510A"/>
    <w:rsid w:val="00485169"/>
    <w:rsid w:val="004852FF"/>
    <w:rsid w:val="00485BAF"/>
    <w:rsid w:val="004861A4"/>
    <w:rsid w:val="0048622E"/>
    <w:rsid w:val="004866EB"/>
    <w:rsid w:val="0048691D"/>
    <w:rsid w:val="00486FB8"/>
    <w:rsid w:val="00487014"/>
    <w:rsid w:val="004877BE"/>
    <w:rsid w:val="00487A43"/>
    <w:rsid w:val="0049008A"/>
    <w:rsid w:val="004900F9"/>
    <w:rsid w:val="00490192"/>
    <w:rsid w:val="00491EA6"/>
    <w:rsid w:val="00492058"/>
    <w:rsid w:val="0049256E"/>
    <w:rsid w:val="004929BB"/>
    <w:rsid w:val="00492C01"/>
    <w:rsid w:val="004936A3"/>
    <w:rsid w:val="00493B27"/>
    <w:rsid w:val="004942AE"/>
    <w:rsid w:val="00494331"/>
    <w:rsid w:val="00494539"/>
    <w:rsid w:val="004947F7"/>
    <w:rsid w:val="00494B40"/>
    <w:rsid w:val="00494C8E"/>
    <w:rsid w:val="00494E65"/>
    <w:rsid w:val="00494EF9"/>
    <w:rsid w:val="00495040"/>
    <w:rsid w:val="00495469"/>
    <w:rsid w:val="004959AD"/>
    <w:rsid w:val="00495F21"/>
    <w:rsid w:val="004962E4"/>
    <w:rsid w:val="00496C75"/>
    <w:rsid w:val="004973FB"/>
    <w:rsid w:val="00497401"/>
    <w:rsid w:val="004974E7"/>
    <w:rsid w:val="00497FF8"/>
    <w:rsid w:val="004A043D"/>
    <w:rsid w:val="004A051F"/>
    <w:rsid w:val="004A09B2"/>
    <w:rsid w:val="004A0CBC"/>
    <w:rsid w:val="004A0EDF"/>
    <w:rsid w:val="004A21AB"/>
    <w:rsid w:val="004A2292"/>
    <w:rsid w:val="004A22C4"/>
    <w:rsid w:val="004A245C"/>
    <w:rsid w:val="004A26F7"/>
    <w:rsid w:val="004A27F6"/>
    <w:rsid w:val="004A2F80"/>
    <w:rsid w:val="004A36FE"/>
    <w:rsid w:val="004A38DA"/>
    <w:rsid w:val="004A3D04"/>
    <w:rsid w:val="004A3FD4"/>
    <w:rsid w:val="004A4776"/>
    <w:rsid w:val="004A48B2"/>
    <w:rsid w:val="004A4E87"/>
    <w:rsid w:val="004A50DF"/>
    <w:rsid w:val="004A528C"/>
    <w:rsid w:val="004A55DF"/>
    <w:rsid w:val="004A57C7"/>
    <w:rsid w:val="004A58CB"/>
    <w:rsid w:val="004A5A45"/>
    <w:rsid w:val="004A5B2F"/>
    <w:rsid w:val="004A5D4D"/>
    <w:rsid w:val="004A61F9"/>
    <w:rsid w:val="004A6345"/>
    <w:rsid w:val="004A6846"/>
    <w:rsid w:val="004A688D"/>
    <w:rsid w:val="004A6B31"/>
    <w:rsid w:val="004A6B86"/>
    <w:rsid w:val="004A7A62"/>
    <w:rsid w:val="004A7ADB"/>
    <w:rsid w:val="004A7D44"/>
    <w:rsid w:val="004A7FBB"/>
    <w:rsid w:val="004B0115"/>
    <w:rsid w:val="004B019C"/>
    <w:rsid w:val="004B08E7"/>
    <w:rsid w:val="004B0AED"/>
    <w:rsid w:val="004B0EB8"/>
    <w:rsid w:val="004B0F0C"/>
    <w:rsid w:val="004B12CA"/>
    <w:rsid w:val="004B139A"/>
    <w:rsid w:val="004B1563"/>
    <w:rsid w:val="004B1684"/>
    <w:rsid w:val="004B18D0"/>
    <w:rsid w:val="004B200C"/>
    <w:rsid w:val="004B2BFE"/>
    <w:rsid w:val="004B2C34"/>
    <w:rsid w:val="004B2D0C"/>
    <w:rsid w:val="004B3001"/>
    <w:rsid w:val="004B3362"/>
    <w:rsid w:val="004B35F4"/>
    <w:rsid w:val="004B385D"/>
    <w:rsid w:val="004B3864"/>
    <w:rsid w:val="004B38AE"/>
    <w:rsid w:val="004B39EC"/>
    <w:rsid w:val="004B4183"/>
    <w:rsid w:val="004B45F3"/>
    <w:rsid w:val="004B48F5"/>
    <w:rsid w:val="004B4C90"/>
    <w:rsid w:val="004B4D71"/>
    <w:rsid w:val="004B5367"/>
    <w:rsid w:val="004B553E"/>
    <w:rsid w:val="004B5763"/>
    <w:rsid w:val="004B648C"/>
    <w:rsid w:val="004B7B55"/>
    <w:rsid w:val="004B7BD8"/>
    <w:rsid w:val="004B7BF2"/>
    <w:rsid w:val="004C08C6"/>
    <w:rsid w:val="004C08F2"/>
    <w:rsid w:val="004C0BE2"/>
    <w:rsid w:val="004C0ECC"/>
    <w:rsid w:val="004C1022"/>
    <w:rsid w:val="004C11DC"/>
    <w:rsid w:val="004C13BD"/>
    <w:rsid w:val="004C142A"/>
    <w:rsid w:val="004C1436"/>
    <w:rsid w:val="004C1CB5"/>
    <w:rsid w:val="004C2B7C"/>
    <w:rsid w:val="004C2DD4"/>
    <w:rsid w:val="004C32C4"/>
    <w:rsid w:val="004C36B9"/>
    <w:rsid w:val="004C3879"/>
    <w:rsid w:val="004C3B85"/>
    <w:rsid w:val="004C3D59"/>
    <w:rsid w:val="004C4726"/>
    <w:rsid w:val="004C4C21"/>
    <w:rsid w:val="004C4C34"/>
    <w:rsid w:val="004C4D5C"/>
    <w:rsid w:val="004C4E50"/>
    <w:rsid w:val="004C539E"/>
    <w:rsid w:val="004C58B1"/>
    <w:rsid w:val="004C60C7"/>
    <w:rsid w:val="004C6253"/>
    <w:rsid w:val="004C6292"/>
    <w:rsid w:val="004C62AF"/>
    <w:rsid w:val="004C695F"/>
    <w:rsid w:val="004C6972"/>
    <w:rsid w:val="004C6B74"/>
    <w:rsid w:val="004C6FF9"/>
    <w:rsid w:val="004C70E0"/>
    <w:rsid w:val="004C70EB"/>
    <w:rsid w:val="004C711C"/>
    <w:rsid w:val="004C73F2"/>
    <w:rsid w:val="004C740F"/>
    <w:rsid w:val="004C7B6E"/>
    <w:rsid w:val="004C7C28"/>
    <w:rsid w:val="004D0180"/>
    <w:rsid w:val="004D066E"/>
    <w:rsid w:val="004D0B57"/>
    <w:rsid w:val="004D0CC5"/>
    <w:rsid w:val="004D0E07"/>
    <w:rsid w:val="004D0F58"/>
    <w:rsid w:val="004D1087"/>
    <w:rsid w:val="004D1103"/>
    <w:rsid w:val="004D13D3"/>
    <w:rsid w:val="004D1450"/>
    <w:rsid w:val="004D145D"/>
    <w:rsid w:val="004D14D0"/>
    <w:rsid w:val="004D17AE"/>
    <w:rsid w:val="004D1857"/>
    <w:rsid w:val="004D1C2F"/>
    <w:rsid w:val="004D1D6C"/>
    <w:rsid w:val="004D1FED"/>
    <w:rsid w:val="004D2549"/>
    <w:rsid w:val="004D26FC"/>
    <w:rsid w:val="004D2CBB"/>
    <w:rsid w:val="004D2D0D"/>
    <w:rsid w:val="004D330F"/>
    <w:rsid w:val="004D3400"/>
    <w:rsid w:val="004D34C1"/>
    <w:rsid w:val="004D3556"/>
    <w:rsid w:val="004D364B"/>
    <w:rsid w:val="004D3C6F"/>
    <w:rsid w:val="004D3C8F"/>
    <w:rsid w:val="004D3EEF"/>
    <w:rsid w:val="004D411D"/>
    <w:rsid w:val="004D4E32"/>
    <w:rsid w:val="004D55C2"/>
    <w:rsid w:val="004D56D7"/>
    <w:rsid w:val="004D5D9D"/>
    <w:rsid w:val="004D5FCD"/>
    <w:rsid w:val="004D6052"/>
    <w:rsid w:val="004D629E"/>
    <w:rsid w:val="004D688F"/>
    <w:rsid w:val="004D6DF8"/>
    <w:rsid w:val="004D75E3"/>
    <w:rsid w:val="004D799F"/>
    <w:rsid w:val="004E0527"/>
    <w:rsid w:val="004E0577"/>
    <w:rsid w:val="004E0675"/>
    <w:rsid w:val="004E0EED"/>
    <w:rsid w:val="004E1008"/>
    <w:rsid w:val="004E101D"/>
    <w:rsid w:val="004E1710"/>
    <w:rsid w:val="004E189B"/>
    <w:rsid w:val="004E198F"/>
    <w:rsid w:val="004E21FD"/>
    <w:rsid w:val="004E2DB2"/>
    <w:rsid w:val="004E326D"/>
    <w:rsid w:val="004E3AA8"/>
    <w:rsid w:val="004E3B0D"/>
    <w:rsid w:val="004E3DA4"/>
    <w:rsid w:val="004E443D"/>
    <w:rsid w:val="004E4969"/>
    <w:rsid w:val="004E4E30"/>
    <w:rsid w:val="004E50D9"/>
    <w:rsid w:val="004E5529"/>
    <w:rsid w:val="004E5591"/>
    <w:rsid w:val="004E6741"/>
    <w:rsid w:val="004E67A8"/>
    <w:rsid w:val="004E6B7C"/>
    <w:rsid w:val="004E6D79"/>
    <w:rsid w:val="004E6DC8"/>
    <w:rsid w:val="004E6F25"/>
    <w:rsid w:val="004E73CA"/>
    <w:rsid w:val="004E74AD"/>
    <w:rsid w:val="004E76AC"/>
    <w:rsid w:val="004E777E"/>
    <w:rsid w:val="004E784C"/>
    <w:rsid w:val="004E7DF3"/>
    <w:rsid w:val="004F03D1"/>
    <w:rsid w:val="004F060E"/>
    <w:rsid w:val="004F15FF"/>
    <w:rsid w:val="004F178B"/>
    <w:rsid w:val="004F2399"/>
    <w:rsid w:val="004F246B"/>
    <w:rsid w:val="004F24FD"/>
    <w:rsid w:val="004F2525"/>
    <w:rsid w:val="004F2A86"/>
    <w:rsid w:val="004F2BA5"/>
    <w:rsid w:val="004F2C04"/>
    <w:rsid w:val="004F309F"/>
    <w:rsid w:val="004F3619"/>
    <w:rsid w:val="004F361F"/>
    <w:rsid w:val="004F3C25"/>
    <w:rsid w:val="004F3C4B"/>
    <w:rsid w:val="004F4063"/>
    <w:rsid w:val="004F40C3"/>
    <w:rsid w:val="004F4202"/>
    <w:rsid w:val="004F423B"/>
    <w:rsid w:val="004F426B"/>
    <w:rsid w:val="004F45CC"/>
    <w:rsid w:val="004F4E59"/>
    <w:rsid w:val="004F4E70"/>
    <w:rsid w:val="004F5358"/>
    <w:rsid w:val="004F5737"/>
    <w:rsid w:val="004F59A9"/>
    <w:rsid w:val="004F5F7E"/>
    <w:rsid w:val="004F6FA4"/>
    <w:rsid w:val="004F7239"/>
    <w:rsid w:val="004F77C8"/>
    <w:rsid w:val="005000AF"/>
    <w:rsid w:val="005001D1"/>
    <w:rsid w:val="005002A3"/>
    <w:rsid w:val="00500448"/>
    <w:rsid w:val="00500480"/>
    <w:rsid w:val="00500D8E"/>
    <w:rsid w:val="0050131A"/>
    <w:rsid w:val="005014F7"/>
    <w:rsid w:val="0050189A"/>
    <w:rsid w:val="00501F45"/>
    <w:rsid w:val="0050251E"/>
    <w:rsid w:val="005025B2"/>
    <w:rsid w:val="005027AF"/>
    <w:rsid w:val="0050321F"/>
    <w:rsid w:val="00503816"/>
    <w:rsid w:val="0050385F"/>
    <w:rsid w:val="00503C06"/>
    <w:rsid w:val="00503C62"/>
    <w:rsid w:val="005043A5"/>
    <w:rsid w:val="0050470A"/>
    <w:rsid w:val="00504781"/>
    <w:rsid w:val="005047A3"/>
    <w:rsid w:val="00505309"/>
    <w:rsid w:val="0050558B"/>
    <w:rsid w:val="00505C63"/>
    <w:rsid w:val="005060FE"/>
    <w:rsid w:val="005062AA"/>
    <w:rsid w:val="005067EE"/>
    <w:rsid w:val="0050697D"/>
    <w:rsid w:val="00506A46"/>
    <w:rsid w:val="00506EB3"/>
    <w:rsid w:val="005070BC"/>
    <w:rsid w:val="0050765D"/>
    <w:rsid w:val="00507A1A"/>
    <w:rsid w:val="0051049C"/>
    <w:rsid w:val="00510696"/>
    <w:rsid w:val="005106C0"/>
    <w:rsid w:val="0051082E"/>
    <w:rsid w:val="00510F38"/>
    <w:rsid w:val="00511C24"/>
    <w:rsid w:val="00511DC2"/>
    <w:rsid w:val="00511E4A"/>
    <w:rsid w:val="0051217A"/>
    <w:rsid w:val="005121E1"/>
    <w:rsid w:val="00512579"/>
    <w:rsid w:val="00512726"/>
    <w:rsid w:val="005127AC"/>
    <w:rsid w:val="00512A79"/>
    <w:rsid w:val="00512BB8"/>
    <w:rsid w:val="00512BF3"/>
    <w:rsid w:val="00512E2F"/>
    <w:rsid w:val="0051317B"/>
    <w:rsid w:val="0051363D"/>
    <w:rsid w:val="00513805"/>
    <w:rsid w:val="00514390"/>
    <w:rsid w:val="00514691"/>
    <w:rsid w:val="00514945"/>
    <w:rsid w:val="00514C7F"/>
    <w:rsid w:val="00515459"/>
    <w:rsid w:val="005154D5"/>
    <w:rsid w:val="00515696"/>
    <w:rsid w:val="0051570A"/>
    <w:rsid w:val="005157D9"/>
    <w:rsid w:val="00515D59"/>
    <w:rsid w:val="00515EBE"/>
    <w:rsid w:val="00516108"/>
    <w:rsid w:val="005163B6"/>
    <w:rsid w:val="00516DB3"/>
    <w:rsid w:val="00516FD9"/>
    <w:rsid w:val="00517470"/>
    <w:rsid w:val="00517D5B"/>
    <w:rsid w:val="00517DE8"/>
    <w:rsid w:val="005202CB"/>
    <w:rsid w:val="0052047D"/>
    <w:rsid w:val="005204CA"/>
    <w:rsid w:val="00520C74"/>
    <w:rsid w:val="00520F01"/>
    <w:rsid w:val="005212B9"/>
    <w:rsid w:val="005212DC"/>
    <w:rsid w:val="00521300"/>
    <w:rsid w:val="005216C6"/>
    <w:rsid w:val="00521781"/>
    <w:rsid w:val="0052223B"/>
    <w:rsid w:val="005223F6"/>
    <w:rsid w:val="005225D0"/>
    <w:rsid w:val="00522AD8"/>
    <w:rsid w:val="00522C82"/>
    <w:rsid w:val="00522F1E"/>
    <w:rsid w:val="00523015"/>
    <w:rsid w:val="00523454"/>
    <w:rsid w:val="005236AE"/>
    <w:rsid w:val="00523754"/>
    <w:rsid w:val="005237A4"/>
    <w:rsid w:val="00523FFD"/>
    <w:rsid w:val="0052443D"/>
    <w:rsid w:val="00524950"/>
    <w:rsid w:val="00524A92"/>
    <w:rsid w:val="00524D4C"/>
    <w:rsid w:val="005250EF"/>
    <w:rsid w:val="005255F4"/>
    <w:rsid w:val="005256D6"/>
    <w:rsid w:val="00525722"/>
    <w:rsid w:val="005259BB"/>
    <w:rsid w:val="00525A09"/>
    <w:rsid w:val="00525CCD"/>
    <w:rsid w:val="00525D14"/>
    <w:rsid w:val="005263C5"/>
    <w:rsid w:val="00526C7B"/>
    <w:rsid w:val="00527780"/>
    <w:rsid w:val="005279B7"/>
    <w:rsid w:val="00527CA7"/>
    <w:rsid w:val="00527EB0"/>
    <w:rsid w:val="00527FED"/>
    <w:rsid w:val="00530108"/>
    <w:rsid w:val="00530494"/>
    <w:rsid w:val="005307C4"/>
    <w:rsid w:val="00530899"/>
    <w:rsid w:val="005312FB"/>
    <w:rsid w:val="005318E0"/>
    <w:rsid w:val="00531954"/>
    <w:rsid w:val="00531AE5"/>
    <w:rsid w:val="00531B8D"/>
    <w:rsid w:val="00531DAD"/>
    <w:rsid w:val="00532262"/>
    <w:rsid w:val="005322C1"/>
    <w:rsid w:val="00532454"/>
    <w:rsid w:val="00532531"/>
    <w:rsid w:val="005326E6"/>
    <w:rsid w:val="00532D63"/>
    <w:rsid w:val="00533021"/>
    <w:rsid w:val="00533501"/>
    <w:rsid w:val="00533D12"/>
    <w:rsid w:val="00533EE5"/>
    <w:rsid w:val="0053415C"/>
    <w:rsid w:val="005343D9"/>
    <w:rsid w:val="005345E7"/>
    <w:rsid w:val="0053466F"/>
    <w:rsid w:val="0053482D"/>
    <w:rsid w:val="00534AE7"/>
    <w:rsid w:val="005351E9"/>
    <w:rsid w:val="0053540F"/>
    <w:rsid w:val="00535D61"/>
    <w:rsid w:val="00535DC3"/>
    <w:rsid w:val="005365DB"/>
    <w:rsid w:val="0053687F"/>
    <w:rsid w:val="005368BD"/>
    <w:rsid w:val="00536EB3"/>
    <w:rsid w:val="00536FF7"/>
    <w:rsid w:val="00537008"/>
    <w:rsid w:val="0053772A"/>
    <w:rsid w:val="00537982"/>
    <w:rsid w:val="0054004A"/>
    <w:rsid w:val="00540678"/>
    <w:rsid w:val="00540771"/>
    <w:rsid w:val="005408E1"/>
    <w:rsid w:val="00540A4C"/>
    <w:rsid w:val="005410B9"/>
    <w:rsid w:val="00541A01"/>
    <w:rsid w:val="0054215D"/>
    <w:rsid w:val="005423D8"/>
    <w:rsid w:val="00542F22"/>
    <w:rsid w:val="005434D9"/>
    <w:rsid w:val="00543662"/>
    <w:rsid w:val="00543676"/>
    <w:rsid w:val="0054369C"/>
    <w:rsid w:val="005441B6"/>
    <w:rsid w:val="0054426E"/>
    <w:rsid w:val="0054436B"/>
    <w:rsid w:val="00544376"/>
    <w:rsid w:val="00544B9E"/>
    <w:rsid w:val="00544BCE"/>
    <w:rsid w:val="00544D41"/>
    <w:rsid w:val="00544E52"/>
    <w:rsid w:val="00545155"/>
    <w:rsid w:val="005452D7"/>
    <w:rsid w:val="00545B0D"/>
    <w:rsid w:val="0054629C"/>
    <w:rsid w:val="00546556"/>
    <w:rsid w:val="00546707"/>
    <w:rsid w:val="00546737"/>
    <w:rsid w:val="005468CC"/>
    <w:rsid w:val="00546BE6"/>
    <w:rsid w:val="005472C8"/>
    <w:rsid w:val="005474DA"/>
    <w:rsid w:val="005475E6"/>
    <w:rsid w:val="00547B06"/>
    <w:rsid w:val="00547F70"/>
    <w:rsid w:val="00547F89"/>
    <w:rsid w:val="00547F96"/>
    <w:rsid w:val="00550108"/>
    <w:rsid w:val="005506B9"/>
    <w:rsid w:val="0055077D"/>
    <w:rsid w:val="00550841"/>
    <w:rsid w:val="0055088D"/>
    <w:rsid w:val="0055149D"/>
    <w:rsid w:val="005516F8"/>
    <w:rsid w:val="005520DE"/>
    <w:rsid w:val="00552848"/>
    <w:rsid w:val="00552B60"/>
    <w:rsid w:val="00553BA4"/>
    <w:rsid w:val="0055413F"/>
    <w:rsid w:val="00554314"/>
    <w:rsid w:val="00554A85"/>
    <w:rsid w:val="00554B66"/>
    <w:rsid w:val="00554B84"/>
    <w:rsid w:val="00554C9D"/>
    <w:rsid w:val="00555282"/>
    <w:rsid w:val="00555360"/>
    <w:rsid w:val="00555538"/>
    <w:rsid w:val="00555633"/>
    <w:rsid w:val="005558D5"/>
    <w:rsid w:val="00556029"/>
    <w:rsid w:val="005564EB"/>
    <w:rsid w:val="0055651E"/>
    <w:rsid w:val="005569F9"/>
    <w:rsid w:val="00556AD0"/>
    <w:rsid w:val="00556CA9"/>
    <w:rsid w:val="00556D96"/>
    <w:rsid w:val="00556E91"/>
    <w:rsid w:val="00557756"/>
    <w:rsid w:val="00557786"/>
    <w:rsid w:val="005579C0"/>
    <w:rsid w:val="00557C97"/>
    <w:rsid w:val="00560001"/>
    <w:rsid w:val="005601A0"/>
    <w:rsid w:val="00560366"/>
    <w:rsid w:val="00560383"/>
    <w:rsid w:val="00560AE8"/>
    <w:rsid w:val="00560DDF"/>
    <w:rsid w:val="00561030"/>
    <w:rsid w:val="005614AC"/>
    <w:rsid w:val="005617FC"/>
    <w:rsid w:val="00561BB9"/>
    <w:rsid w:val="00561C07"/>
    <w:rsid w:val="005626D9"/>
    <w:rsid w:val="00562B09"/>
    <w:rsid w:val="00562C9F"/>
    <w:rsid w:val="005630DA"/>
    <w:rsid w:val="005630DC"/>
    <w:rsid w:val="005632A0"/>
    <w:rsid w:val="00563695"/>
    <w:rsid w:val="005638EC"/>
    <w:rsid w:val="00564867"/>
    <w:rsid w:val="00564A99"/>
    <w:rsid w:val="00564DD1"/>
    <w:rsid w:val="005656A2"/>
    <w:rsid w:val="00565943"/>
    <w:rsid w:val="00565DFC"/>
    <w:rsid w:val="005666F1"/>
    <w:rsid w:val="005667BF"/>
    <w:rsid w:val="00566B81"/>
    <w:rsid w:val="005671B9"/>
    <w:rsid w:val="00567284"/>
    <w:rsid w:val="0056742C"/>
    <w:rsid w:val="005676EB"/>
    <w:rsid w:val="00567978"/>
    <w:rsid w:val="00567BAB"/>
    <w:rsid w:val="00567DEF"/>
    <w:rsid w:val="005703B9"/>
    <w:rsid w:val="0057051E"/>
    <w:rsid w:val="00570711"/>
    <w:rsid w:val="0057093C"/>
    <w:rsid w:val="00570D66"/>
    <w:rsid w:val="00571CC8"/>
    <w:rsid w:val="005722EB"/>
    <w:rsid w:val="0057279D"/>
    <w:rsid w:val="0057292B"/>
    <w:rsid w:val="00573928"/>
    <w:rsid w:val="00573EA3"/>
    <w:rsid w:val="00573F35"/>
    <w:rsid w:val="00574054"/>
    <w:rsid w:val="005740F0"/>
    <w:rsid w:val="0057439E"/>
    <w:rsid w:val="0057446F"/>
    <w:rsid w:val="005745B6"/>
    <w:rsid w:val="00574BDC"/>
    <w:rsid w:val="00574CD7"/>
    <w:rsid w:val="00574F32"/>
    <w:rsid w:val="00574FB1"/>
    <w:rsid w:val="00575A2A"/>
    <w:rsid w:val="00576734"/>
    <w:rsid w:val="00576BD9"/>
    <w:rsid w:val="00576EB8"/>
    <w:rsid w:val="00577688"/>
    <w:rsid w:val="0057785A"/>
    <w:rsid w:val="00580432"/>
    <w:rsid w:val="00580652"/>
    <w:rsid w:val="00580A37"/>
    <w:rsid w:val="005813B9"/>
    <w:rsid w:val="0058157A"/>
    <w:rsid w:val="00581701"/>
    <w:rsid w:val="00581D2A"/>
    <w:rsid w:val="00582483"/>
    <w:rsid w:val="005824BB"/>
    <w:rsid w:val="005832EC"/>
    <w:rsid w:val="005833AE"/>
    <w:rsid w:val="00583C76"/>
    <w:rsid w:val="00583CB4"/>
    <w:rsid w:val="00583FF5"/>
    <w:rsid w:val="00584096"/>
    <w:rsid w:val="00584694"/>
    <w:rsid w:val="00584A57"/>
    <w:rsid w:val="00584C70"/>
    <w:rsid w:val="0058558B"/>
    <w:rsid w:val="005857FB"/>
    <w:rsid w:val="0058607B"/>
    <w:rsid w:val="00586609"/>
    <w:rsid w:val="0058664E"/>
    <w:rsid w:val="005866A4"/>
    <w:rsid w:val="00586BE2"/>
    <w:rsid w:val="00586FEA"/>
    <w:rsid w:val="005872F8"/>
    <w:rsid w:val="00587359"/>
    <w:rsid w:val="00587B77"/>
    <w:rsid w:val="00587C30"/>
    <w:rsid w:val="00587C93"/>
    <w:rsid w:val="00587DF4"/>
    <w:rsid w:val="00590069"/>
    <w:rsid w:val="00590643"/>
    <w:rsid w:val="00590DD8"/>
    <w:rsid w:val="0059126B"/>
    <w:rsid w:val="00591275"/>
    <w:rsid w:val="00591471"/>
    <w:rsid w:val="00591BF8"/>
    <w:rsid w:val="00591CF1"/>
    <w:rsid w:val="00591D5C"/>
    <w:rsid w:val="00592171"/>
    <w:rsid w:val="0059238A"/>
    <w:rsid w:val="005923A3"/>
    <w:rsid w:val="005929D3"/>
    <w:rsid w:val="00592AC1"/>
    <w:rsid w:val="00592E0E"/>
    <w:rsid w:val="00592FAE"/>
    <w:rsid w:val="00593AFF"/>
    <w:rsid w:val="00593E04"/>
    <w:rsid w:val="005947FC"/>
    <w:rsid w:val="0059513B"/>
    <w:rsid w:val="00595582"/>
    <w:rsid w:val="00595B55"/>
    <w:rsid w:val="00595CBE"/>
    <w:rsid w:val="00596305"/>
    <w:rsid w:val="0059632D"/>
    <w:rsid w:val="00596B0A"/>
    <w:rsid w:val="00596BF4"/>
    <w:rsid w:val="005974D1"/>
    <w:rsid w:val="00597910"/>
    <w:rsid w:val="0059792A"/>
    <w:rsid w:val="005979B5"/>
    <w:rsid w:val="00597B01"/>
    <w:rsid w:val="005A0080"/>
    <w:rsid w:val="005A013E"/>
    <w:rsid w:val="005A0522"/>
    <w:rsid w:val="005A0659"/>
    <w:rsid w:val="005A09D0"/>
    <w:rsid w:val="005A0D4E"/>
    <w:rsid w:val="005A11CB"/>
    <w:rsid w:val="005A1289"/>
    <w:rsid w:val="005A1658"/>
    <w:rsid w:val="005A1691"/>
    <w:rsid w:val="005A16F9"/>
    <w:rsid w:val="005A1EC9"/>
    <w:rsid w:val="005A211D"/>
    <w:rsid w:val="005A24F6"/>
    <w:rsid w:val="005A2E53"/>
    <w:rsid w:val="005A3033"/>
    <w:rsid w:val="005A34ED"/>
    <w:rsid w:val="005A3832"/>
    <w:rsid w:val="005A3FA1"/>
    <w:rsid w:val="005A44CE"/>
    <w:rsid w:val="005A46BC"/>
    <w:rsid w:val="005A4872"/>
    <w:rsid w:val="005A4A03"/>
    <w:rsid w:val="005A4C8B"/>
    <w:rsid w:val="005A4D03"/>
    <w:rsid w:val="005A5226"/>
    <w:rsid w:val="005A562B"/>
    <w:rsid w:val="005A579F"/>
    <w:rsid w:val="005A5BC5"/>
    <w:rsid w:val="005A5C61"/>
    <w:rsid w:val="005A6098"/>
    <w:rsid w:val="005A65E2"/>
    <w:rsid w:val="005A6834"/>
    <w:rsid w:val="005A707F"/>
    <w:rsid w:val="005A78DA"/>
    <w:rsid w:val="005A78F2"/>
    <w:rsid w:val="005A7F8F"/>
    <w:rsid w:val="005B039F"/>
    <w:rsid w:val="005B067A"/>
    <w:rsid w:val="005B0F81"/>
    <w:rsid w:val="005B1105"/>
    <w:rsid w:val="005B149A"/>
    <w:rsid w:val="005B1580"/>
    <w:rsid w:val="005B1597"/>
    <w:rsid w:val="005B1D05"/>
    <w:rsid w:val="005B232B"/>
    <w:rsid w:val="005B23B9"/>
    <w:rsid w:val="005B2815"/>
    <w:rsid w:val="005B2D8C"/>
    <w:rsid w:val="005B3070"/>
    <w:rsid w:val="005B3087"/>
    <w:rsid w:val="005B35A5"/>
    <w:rsid w:val="005B3ABC"/>
    <w:rsid w:val="005B3B45"/>
    <w:rsid w:val="005B3D1D"/>
    <w:rsid w:val="005B40B2"/>
    <w:rsid w:val="005B45C5"/>
    <w:rsid w:val="005B487C"/>
    <w:rsid w:val="005B4912"/>
    <w:rsid w:val="005B4AD8"/>
    <w:rsid w:val="005B4B30"/>
    <w:rsid w:val="005B4EF2"/>
    <w:rsid w:val="005B580C"/>
    <w:rsid w:val="005B59FA"/>
    <w:rsid w:val="005B5A8D"/>
    <w:rsid w:val="005B5BF8"/>
    <w:rsid w:val="005B61AF"/>
    <w:rsid w:val="005B61D6"/>
    <w:rsid w:val="005B649D"/>
    <w:rsid w:val="005B6D73"/>
    <w:rsid w:val="005B708F"/>
    <w:rsid w:val="005B70DE"/>
    <w:rsid w:val="005B73EF"/>
    <w:rsid w:val="005B7D39"/>
    <w:rsid w:val="005C0056"/>
    <w:rsid w:val="005C00E2"/>
    <w:rsid w:val="005C0BAF"/>
    <w:rsid w:val="005C0C6C"/>
    <w:rsid w:val="005C0D56"/>
    <w:rsid w:val="005C0ED0"/>
    <w:rsid w:val="005C12C6"/>
    <w:rsid w:val="005C1513"/>
    <w:rsid w:val="005C1772"/>
    <w:rsid w:val="005C17E5"/>
    <w:rsid w:val="005C1BB2"/>
    <w:rsid w:val="005C1CF0"/>
    <w:rsid w:val="005C1DA8"/>
    <w:rsid w:val="005C2002"/>
    <w:rsid w:val="005C2BDE"/>
    <w:rsid w:val="005C313B"/>
    <w:rsid w:val="005C33A5"/>
    <w:rsid w:val="005C35FD"/>
    <w:rsid w:val="005C3A8D"/>
    <w:rsid w:val="005C3D85"/>
    <w:rsid w:val="005C4755"/>
    <w:rsid w:val="005C4A54"/>
    <w:rsid w:val="005C4E1F"/>
    <w:rsid w:val="005C4EB7"/>
    <w:rsid w:val="005C55D2"/>
    <w:rsid w:val="005C59A8"/>
    <w:rsid w:val="005C5AA6"/>
    <w:rsid w:val="005C5DBC"/>
    <w:rsid w:val="005C6237"/>
    <w:rsid w:val="005C6291"/>
    <w:rsid w:val="005C6868"/>
    <w:rsid w:val="005C7087"/>
    <w:rsid w:val="005C739F"/>
    <w:rsid w:val="005C73C4"/>
    <w:rsid w:val="005C789A"/>
    <w:rsid w:val="005C79B2"/>
    <w:rsid w:val="005C7A8D"/>
    <w:rsid w:val="005D019D"/>
    <w:rsid w:val="005D0763"/>
    <w:rsid w:val="005D076B"/>
    <w:rsid w:val="005D08AC"/>
    <w:rsid w:val="005D0BDB"/>
    <w:rsid w:val="005D12C5"/>
    <w:rsid w:val="005D1378"/>
    <w:rsid w:val="005D16B3"/>
    <w:rsid w:val="005D18FD"/>
    <w:rsid w:val="005D1BD5"/>
    <w:rsid w:val="005D1CE0"/>
    <w:rsid w:val="005D1D92"/>
    <w:rsid w:val="005D21DF"/>
    <w:rsid w:val="005D22B6"/>
    <w:rsid w:val="005D22E3"/>
    <w:rsid w:val="005D29BA"/>
    <w:rsid w:val="005D2D5B"/>
    <w:rsid w:val="005D30D8"/>
    <w:rsid w:val="005D3479"/>
    <w:rsid w:val="005D3DDC"/>
    <w:rsid w:val="005D41C2"/>
    <w:rsid w:val="005D4C79"/>
    <w:rsid w:val="005D4FF8"/>
    <w:rsid w:val="005D564D"/>
    <w:rsid w:val="005D5B35"/>
    <w:rsid w:val="005D5EC3"/>
    <w:rsid w:val="005D5ECD"/>
    <w:rsid w:val="005D612D"/>
    <w:rsid w:val="005D6DC4"/>
    <w:rsid w:val="005D71E1"/>
    <w:rsid w:val="005D724F"/>
    <w:rsid w:val="005D7514"/>
    <w:rsid w:val="005D766B"/>
    <w:rsid w:val="005D78A8"/>
    <w:rsid w:val="005D7E22"/>
    <w:rsid w:val="005D7E9B"/>
    <w:rsid w:val="005E00EA"/>
    <w:rsid w:val="005E01D5"/>
    <w:rsid w:val="005E07F0"/>
    <w:rsid w:val="005E0951"/>
    <w:rsid w:val="005E0A24"/>
    <w:rsid w:val="005E0C6B"/>
    <w:rsid w:val="005E0D1A"/>
    <w:rsid w:val="005E0FFC"/>
    <w:rsid w:val="005E140B"/>
    <w:rsid w:val="005E1517"/>
    <w:rsid w:val="005E1B6A"/>
    <w:rsid w:val="005E1DCE"/>
    <w:rsid w:val="005E29BC"/>
    <w:rsid w:val="005E2DD6"/>
    <w:rsid w:val="005E2F8E"/>
    <w:rsid w:val="005E337A"/>
    <w:rsid w:val="005E38B1"/>
    <w:rsid w:val="005E3C3A"/>
    <w:rsid w:val="005E3C40"/>
    <w:rsid w:val="005E40A9"/>
    <w:rsid w:val="005E4169"/>
    <w:rsid w:val="005E43DC"/>
    <w:rsid w:val="005E47E1"/>
    <w:rsid w:val="005E4CBA"/>
    <w:rsid w:val="005E4EAD"/>
    <w:rsid w:val="005E511B"/>
    <w:rsid w:val="005E57BA"/>
    <w:rsid w:val="005E580C"/>
    <w:rsid w:val="005E5A7D"/>
    <w:rsid w:val="005E668A"/>
    <w:rsid w:val="005E6905"/>
    <w:rsid w:val="005E69D2"/>
    <w:rsid w:val="005E6A3B"/>
    <w:rsid w:val="005E749B"/>
    <w:rsid w:val="005E7923"/>
    <w:rsid w:val="005F06C9"/>
    <w:rsid w:val="005F0A22"/>
    <w:rsid w:val="005F14D9"/>
    <w:rsid w:val="005F18F2"/>
    <w:rsid w:val="005F265F"/>
    <w:rsid w:val="005F2E1E"/>
    <w:rsid w:val="005F2F13"/>
    <w:rsid w:val="005F32D5"/>
    <w:rsid w:val="005F331D"/>
    <w:rsid w:val="005F3557"/>
    <w:rsid w:val="005F366B"/>
    <w:rsid w:val="005F4233"/>
    <w:rsid w:val="005F432B"/>
    <w:rsid w:val="005F4437"/>
    <w:rsid w:val="005F4962"/>
    <w:rsid w:val="005F4988"/>
    <w:rsid w:val="005F4A66"/>
    <w:rsid w:val="005F4B57"/>
    <w:rsid w:val="005F4C80"/>
    <w:rsid w:val="005F4D7A"/>
    <w:rsid w:val="005F53A2"/>
    <w:rsid w:val="005F55B0"/>
    <w:rsid w:val="005F574B"/>
    <w:rsid w:val="005F67D4"/>
    <w:rsid w:val="005F68A8"/>
    <w:rsid w:val="005F69BD"/>
    <w:rsid w:val="005F6A56"/>
    <w:rsid w:val="005F6F90"/>
    <w:rsid w:val="005F7377"/>
    <w:rsid w:val="005F74C0"/>
    <w:rsid w:val="005F7643"/>
    <w:rsid w:val="005F784A"/>
    <w:rsid w:val="005F7850"/>
    <w:rsid w:val="005F7B86"/>
    <w:rsid w:val="006002F2"/>
    <w:rsid w:val="006008BE"/>
    <w:rsid w:val="00600BDC"/>
    <w:rsid w:val="006010DB"/>
    <w:rsid w:val="00601996"/>
    <w:rsid w:val="00601EE0"/>
    <w:rsid w:val="00601FAE"/>
    <w:rsid w:val="006021A3"/>
    <w:rsid w:val="0060244C"/>
    <w:rsid w:val="006026E9"/>
    <w:rsid w:val="00602A21"/>
    <w:rsid w:val="00602ADD"/>
    <w:rsid w:val="00602D2A"/>
    <w:rsid w:val="00602DBC"/>
    <w:rsid w:val="00602E4B"/>
    <w:rsid w:val="00602E7C"/>
    <w:rsid w:val="00602F8C"/>
    <w:rsid w:val="00602F91"/>
    <w:rsid w:val="00602FAE"/>
    <w:rsid w:val="00602FE9"/>
    <w:rsid w:val="00603341"/>
    <w:rsid w:val="00603511"/>
    <w:rsid w:val="00603610"/>
    <w:rsid w:val="00603B4B"/>
    <w:rsid w:val="00603D57"/>
    <w:rsid w:val="00604C63"/>
    <w:rsid w:val="00604DE2"/>
    <w:rsid w:val="00605187"/>
    <w:rsid w:val="0060563A"/>
    <w:rsid w:val="006057FB"/>
    <w:rsid w:val="006058DF"/>
    <w:rsid w:val="00605939"/>
    <w:rsid w:val="00605BDE"/>
    <w:rsid w:val="00605C41"/>
    <w:rsid w:val="006064BD"/>
    <w:rsid w:val="006072B6"/>
    <w:rsid w:val="0060746C"/>
    <w:rsid w:val="006075CB"/>
    <w:rsid w:val="00607BE1"/>
    <w:rsid w:val="00610673"/>
    <w:rsid w:val="0061088B"/>
    <w:rsid w:val="00610D14"/>
    <w:rsid w:val="00610F38"/>
    <w:rsid w:val="006119F6"/>
    <w:rsid w:val="006125B3"/>
    <w:rsid w:val="00612DBC"/>
    <w:rsid w:val="00612E95"/>
    <w:rsid w:val="00613755"/>
    <w:rsid w:val="00613810"/>
    <w:rsid w:val="00613E69"/>
    <w:rsid w:val="0061416E"/>
    <w:rsid w:val="00614592"/>
    <w:rsid w:val="00614616"/>
    <w:rsid w:val="00614775"/>
    <w:rsid w:val="00614885"/>
    <w:rsid w:val="006153E3"/>
    <w:rsid w:val="00615648"/>
    <w:rsid w:val="0061613E"/>
    <w:rsid w:val="00616862"/>
    <w:rsid w:val="0061714D"/>
    <w:rsid w:val="006177BA"/>
    <w:rsid w:val="006177C0"/>
    <w:rsid w:val="00617D8B"/>
    <w:rsid w:val="006202F9"/>
    <w:rsid w:val="00620827"/>
    <w:rsid w:val="00621213"/>
    <w:rsid w:val="00621745"/>
    <w:rsid w:val="00621948"/>
    <w:rsid w:val="00621C48"/>
    <w:rsid w:val="0062215E"/>
    <w:rsid w:val="006221F1"/>
    <w:rsid w:val="00622730"/>
    <w:rsid w:val="00622BC6"/>
    <w:rsid w:val="00622BE5"/>
    <w:rsid w:val="00622D0C"/>
    <w:rsid w:val="00622F6B"/>
    <w:rsid w:val="00623434"/>
    <w:rsid w:val="0062367E"/>
    <w:rsid w:val="00623E78"/>
    <w:rsid w:val="00624092"/>
    <w:rsid w:val="006240C0"/>
    <w:rsid w:val="006241D3"/>
    <w:rsid w:val="0062436C"/>
    <w:rsid w:val="00624408"/>
    <w:rsid w:val="006249BF"/>
    <w:rsid w:val="006249ED"/>
    <w:rsid w:val="00625082"/>
    <w:rsid w:val="00625CC7"/>
    <w:rsid w:val="00625E7F"/>
    <w:rsid w:val="00625FD3"/>
    <w:rsid w:val="006265C8"/>
    <w:rsid w:val="00626686"/>
    <w:rsid w:val="006268C5"/>
    <w:rsid w:val="00626D09"/>
    <w:rsid w:val="00626E14"/>
    <w:rsid w:val="00626F38"/>
    <w:rsid w:val="00626F50"/>
    <w:rsid w:val="00627493"/>
    <w:rsid w:val="006274B8"/>
    <w:rsid w:val="0062781E"/>
    <w:rsid w:val="00627A9F"/>
    <w:rsid w:val="00627AA8"/>
    <w:rsid w:val="00627D41"/>
    <w:rsid w:val="0063013B"/>
    <w:rsid w:val="00630192"/>
    <w:rsid w:val="00630AD0"/>
    <w:rsid w:val="00630B31"/>
    <w:rsid w:val="00630CFE"/>
    <w:rsid w:val="00630E6A"/>
    <w:rsid w:val="006312F7"/>
    <w:rsid w:val="00631310"/>
    <w:rsid w:val="00631398"/>
    <w:rsid w:val="006313B8"/>
    <w:rsid w:val="0063150D"/>
    <w:rsid w:val="00631C38"/>
    <w:rsid w:val="00631D10"/>
    <w:rsid w:val="0063204A"/>
    <w:rsid w:val="00632326"/>
    <w:rsid w:val="006325DE"/>
    <w:rsid w:val="00632FE8"/>
    <w:rsid w:val="0063357E"/>
    <w:rsid w:val="0063359A"/>
    <w:rsid w:val="00633B68"/>
    <w:rsid w:val="00633D51"/>
    <w:rsid w:val="00634160"/>
    <w:rsid w:val="006342FA"/>
    <w:rsid w:val="00634327"/>
    <w:rsid w:val="0063452A"/>
    <w:rsid w:val="00634E7B"/>
    <w:rsid w:val="00635273"/>
    <w:rsid w:val="00635292"/>
    <w:rsid w:val="00635655"/>
    <w:rsid w:val="00635698"/>
    <w:rsid w:val="00635AC3"/>
    <w:rsid w:val="00636143"/>
    <w:rsid w:val="006363F6"/>
    <w:rsid w:val="006365DA"/>
    <w:rsid w:val="00636BAE"/>
    <w:rsid w:val="00637090"/>
    <w:rsid w:val="00637882"/>
    <w:rsid w:val="00637932"/>
    <w:rsid w:val="00637B60"/>
    <w:rsid w:val="00637C1C"/>
    <w:rsid w:val="00637C44"/>
    <w:rsid w:val="00641001"/>
    <w:rsid w:val="00641582"/>
    <w:rsid w:val="00641604"/>
    <w:rsid w:val="00641B00"/>
    <w:rsid w:val="006424F7"/>
    <w:rsid w:val="00642CDE"/>
    <w:rsid w:val="00642EBE"/>
    <w:rsid w:val="006430F6"/>
    <w:rsid w:val="00643341"/>
    <w:rsid w:val="006433A3"/>
    <w:rsid w:val="0064349D"/>
    <w:rsid w:val="0064377A"/>
    <w:rsid w:val="0064385B"/>
    <w:rsid w:val="00643B49"/>
    <w:rsid w:val="00643C08"/>
    <w:rsid w:val="00643C48"/>
    <w:rsid w:val="00643E93"/>
    <w:rsid w:val="006441F4"/>
    <w:rsid w:val="0064422A"/>
    <w:rsid w:val="006442C4"/>
    <w:rsid w:val="00645719"/>
    <w:rsid w:val="00645B74"/>
    <w:rsid w:val="00646106"/>
    <w:rsid w:val="006461D4"/>
    <w:rsid w:val="0064680A"/>
    <w:rsid w:val="00646AB5"/>
    <w:rsid w:val="00646BBB"/>
    <w:rsid w:val="00646CAC"/>
    <w:rsid w:val="00646CE6"/>
    <w:rsid w:val="00646FB3"/>
    <w:rsid w:val="006476DC"/>
    <w:rsid w:val="0064778B"/>
    <w:rsid w:val="00647C21"/>
    <w:rsid w:val="00647E30"/>
    <w:rsid w:val="006503E5"/>
    <w:rsid w:val="00650824"/>
    <w:rsid w:val="0065098C"/>
    <w:rsid w:val="00650A71"/>
    <w:rsid w:val="00650B55"/>
    <w:rsid w:val="006510ED"/>
    <w:rsid w:val="00651DF5"/>
    <w:rsid w:val="00651E45"/>
    <w:rsid w:val="00651F40"/>
    <w:rsid w:val="00651FDC"/>
    <w:rsid w:val="006523AE"/>
    <w:rsid w:val="00652511"/>
    <w:rsid w:val="00652567"/>
    <w:rsid w:val="00652609"/>
    <w:rsid w:val="0065274B"/>
    <w:rsid w:val="00652996"/>
    <w:rsid w:val="00652B97"/>
    <w:rsid w:val="00652DC7"/>
    <w:rsid w:val="006536F6"/>
    <w:rsid w:val="00653950"/>
    <w:rsid w:val="00654373"/>
    <w:rsid w:val="0065467C"/>
    <w:rsid w:val="006547EA"/>
    <w:rsid w:val="00655191"/>
    <w:rsid w:val="00655264"/>
    <w:rsid w:val="00655527"/>
    <w:rsid w:val="0065553C"/>
    <w:rsid w:val="006556A3"/>
    <w:rsid w:val="00655782"/>
    <w:rsid w:val="0065592D"/>
    <w:rsid w:val="00655C4F"/>
    <w:rsid w:val="00655FBD"/>
    <w:rsid w:val="0065605F"/>
    <w:rsid w:val="00656413"/>
    <w:rsid w:val="00656782"/>
    <w:rsid w:val="00656EB6"/>
    <w:rsid w:val="00657342"/>
    <w:rsid w:val="00657C2D"/>
    <w:rsid w:val="00657E82"/>
    <w:rsid w:val="00660247"/>
    <w:rsid w:val="006605C1"/>
    <w:rsid w:val="00661130"/>
    <w:rsid w:val="006615A5"/>
    <w:rsid w:val="00661798"/>
    <w:rsid w:val="0066217E"/>
    <w:rsid w:val="00662686"/>
    <w:rsid w:val="00662961"/>
    <w:rsid w:val="00662B25"/>
    <w:rsid w:val="00662CB3"/>
    <w:rsid w:val="00662EA2"/>
    <w:rsid w:val="00663284"/>
    <w:rsid w:val="006636B0"/>
    <w:rsid w:val="006636D8"/>
    <w:rsid w:val="006639A3"/>
    <w:rsid w:val="00663AB8"/>
    <w:rsid w:val="00663C98"/>
    <w:rsid w:val="006645CC"/>
    <w:rsid w:val="0066469F"/>
    <w:rsid w:val="00664842"/>
    <w:rsid w:val="00664C46"/>
    <w:rsid w:val="00664C62"/>
    <w:rsid w:val="00665214"/>
    <w:rsid w:val="006657DB"/>
    <w:rsid w:val="00665C3A"/>
    <w:rsid w:val="0066605E"/>
    <w:rsid w:val="00666AC5"/>
    <w:rsid w:val="00666CF8"/>
    <w:rsid w:val="00666E1D"/>
    <w:rsid w:val="00667A08"/>
    <w:rsid w:val="00667AEC"/>
    <w:rsid w:val="00667B40"/>
    <w:rsid w:val="00670267"/>
    <w:rsid w:val="0067066F"/>
    <w:rsid w:val="00670757"/>
    <w:rsid w:val="006708D7"/>
    <w:rsid w:val="006709D9"/>
    <w:rsid w:val="00670E34"/>
    <w:rsid w:val="006712B2"/>
    <w:rsid w:val="006718F2"/>
    <w:rsid w:val="00671B5C"/>
    <w:rsid w:val="00671CEC"/>
    <w:rsid w:val="00671E2E"/>
    <w:rsid w:val="00672AEC"/>
    <w:rsid w:val="00672BDD"/>
    <w:rsid w:val="00673012"/>
    <w:rsid w:val="00673264"/>
    <w:rsid w:val="0067331C"/>
    <w:rsid w:val="0067336C"/>
    <w:rsid w:val="006735DF"/>
    <w:rsid w:val="00673B20"/>
    <w:rsid w:val="00673CE8"/>
    <w:rsid w:val="00673E78"/>
    <w:rsid w:val="00674049"/>
    <w:rsid w:val="00674095"/>
    <w:rsid w:val="006743CB"/>
    <w:rsid w:val="006744F1"/>
    <w:rsid w:val="006745E5"/>
    <w:rsid w:val="006745FD"/>
    <w:rsid w:val="00675708"/>
    <w:rsid w:val="00675813"/>
    <w:rsid w:val="00675F93"/>
    <w:rsid w:val="006762DA"/>
    <w:rsid w:val="0067636F"/>
    <w:rsid w:val="0067691D"/>
    <w:rsid w:val="00676A85"/>
    <w:rsid w:val="00676C7D"/>
    <w:rsid w:val="00677236"/>
    <w:rsid w:val="00677528"/>
    <w:rsid w:val="00677819"/>
    <w:rsid w:val="00677CA0"/>
    <w:rsid w:val="00680046"/>
    <w:rsid w:val="006800E1"/>
    <w:rsid w:val="0068047E"/>
    <w:rsid w:val="00680651"/>
    <w:rsid w:val="006807C6"/>
    <w:rsid w:val="00680914"/>
    <w:rsid w:val="00680C7F"/>
    <w:rsid w:val="00680F0F"/>
    <w:rsid w:val="006818C4"/>
    <w:rsid w:val="00681C9D"/>
    <w:rsid w:val="00681D74"/>
    <w:rsid w:val="00681FF0"/>
    <w:rsid w:val="00682089"/>
    <w:rsid w:val="00682152"/>
    <w:rsid w:val="006823E7"/>
    <w:rsid w:val="0068248A"/>
    <w:rsid w:val="00682BA2"/>
    <w:rsid w:val="00682DF5"/>
    <w:rsid w:val="00682F20"/>
    <w:rsid w:val="006831B0"/>
    <w:rsid w:val="006832DC"/>
    <w:rsid w:val="006835DA"/>
    <w:rsid w:val="006835EE"/>
    <w:rsid w:val="00683665"/>
    <w:rsid w:val="00683B66"/>
    <w:rsid w:val="00683ECB"/>
    <w:rsid w:val="0068416B"/>
    <w:rsid w:val="00684379"/>
    <w:rsid w:val="006847FA"/>
    <w:rsid w:val="0068509C"/>
    <w:rsid w:val="00685532"/>
    <w:rsid w:val="006855A4"/>
    <w:rsid w:val="00685CA8"/>
    <w:rsid w:val="00685E81"/>
    <w:rsid w:val="0068664C"/>
    <w:rsid w:val="0068668D"/>
    <w:rsid w:val="00686EB3"/>
    <w:rsid w:val="00687099"/>
    <w:rsid w:val="006871E6"/>
    <w:rsid w:val="006876BD"/>
    <w:rsid w:val="00687AD5"/>
    <w:rsid w:val="00687EAE"/>
    <w:rsid w:val="00690857"/>
    <w:rsid w:val="00690BB7"/>
    <w:rsid w:val="00690D66"/>
    <w:rsid w:val="006914F7"/>
    <w:rsid w:val="006915A4"/>
    <w:rsid w:val="0069181E"/>
    <w:rsid w:val="00691AAF"/>
    <w:rsid w:val="00691EA0"/>
    <w:rsid w:val="0069240D"/>
    <w:rsid w:val="006926F6"/>
    <w:rsid w:val="00692920"/>
    <w:rsid w:val="00692D5E"/>
    <w:rsid w:val="00692DB6"/>
    <w:rsid w:val="006938C4"/>
    <w:rsid w:val="00693C3D"/>
    <w:rsid w:val="00693E40"/>
    <w:rsid w:val="006940BD"/>
    <w:rsid w:val="00694228"/>
    <w:rsid w:val="0069487A"/>
    <w:rsid w:val="00695016"/>
    <w:rsid w:val="006951C8"/>
    <w:rsid w:val="006958C5"/>
    <w:rsid w:val="00695CC9"/>
    <w:rsid w:val="00695E63"/>
    <w:rsid w:val="00696DAB"/>
    <w:rsid w:val="00696F0F"/>
    <w:rsid w:val="00696F2B"/>
    <w:rsid w:val="00697E2C"/>
    <w:rsid w:val="00697F4D"/>
    <w:rsid w:val="00697F99"/>
    <w:rsid w:val="006A02B1"/>
    <w:rsid w:val="006A0629"/>
    <w:rsid w:val="006A0D77"/>
    <w:rsid w:val="006A0DF5"/>
    <w:rsid w:val="006A1069"/>
    <w:rsid w:val="006A11E9"/>
    <w:rsid w:val="006A164F"/>
    <w:rsid w:val="006A186A"/>
    <w:rsid w:val="006A18AD"/>
    <w:rsid w:val="006A1B99"/>
    <w:rsid w:val="006A1C98"/>
    <w:rsid w:val="006A21D7"/>
    <w:rsid w:val="006A249C"/>
    <w:rsid w:val="006A2CE9"/>
    <w:rsid w:val="006A324D"/>
    <w:rsid w:val="006A32BE"/>
    <w:rsid w:val="006A34A8"/>
    <w:rsid w:val="006A34FA"/>
    <w:rsid w:val="006A35C1"/>
    <w:rsid w:val="006A35FD"/>
    <w:rsid w:val="006A39FA"/>
    <w:rsid w:val="006A3F5B"/>
    <w:rsid w:val="006A421E"/>
    <w:rsid w:val="006A47AE"/>
    <w:rsid w:val="006A47FB"/>
    <w:rsid w:val="006A4897"/>
    <w:rsid w:val="006A4D24"/>
    <w:rsid w:val="006A4DD7"/>
    <w:rsid w:val="006A5287"/>
    <w:rsid w:val="006A5813"/>
    <w:rsid w:val="006A592D"/>
    <w:rsid w:val="006A5D81"/>
    <w:rsid w:val="006A5F11"/>
    <w:rsid w:val="006A62E9"/>
    <w:rsid w:val="006A63C9"/>
    <w:rsid w:val="006A64E7"/>
    <w:rsid w:val="006A65CC"/>
    <w:rsid w:val="006A6730"/>
    <w:rsid w:val="006A6BCA"/>
    <w:rsid w:val="006A75BA"/>
    <w:rsid w:val="006A75F0"/>
    <w:rsid w:val="006A78A1"/>
    <w:rsid w:val="006A7A12"/>
    <w:rsid w:val="006B0038"/>
    <w:rsid w:val="006B0199"/>
    <w:rsid w:val="006B0F0F"/>
    <w:rsid w:val="006B106F"/>
    <w:rsid w:val="006B110D"/>
    <w:rsid w:val="006B12BB"/>
    <w:rsid w:val="006B13D8"/>
    <w:rsid w:val="006B1502"/>
    <w:rsid w:val="006B247A"/>
    <w:rsid w:val="006B27ED"/>
    <w:rsid w:val="006B2D38"/>
    <w:rsid w:val="006B2D58"/>
    <w:rsid w:val="006B2E23"/>
    <w:rsid w:val="006B30BF"/>
    <w:rsid w:val="006B380F"/>
    <w:rsid w:val="006B3B4E"/>
    <w:rsid w:val="006B3EEF"/>
    <w:rsid w:val="006B43C5"/>
    <w:rsid w:val="006B4658"/>
    <w:rsid w:val="006B47AF"/>
    <w:rsid w:val="006B49B4"/>
    <w:rsid w:val="006B49E2"/>
    <w:rsid w:val="006B4C4C"/>
    <w:rsid w:val="006B5223"/>
    <w:rsid w:val="006B5254"/>
    <w:rsid w:val="006B543D"/>
    <w:rsid w:val="006B5852"/>
    <w:rsid w:val="006B58F4"/>
    <w:rsid w:val="006B5C8A"/>
    <w:rsid w:val="006B6D5F"/>
    <w:rsid w:val="006B70B7"/>
    <w:rsid w:val="006B73BE"/>
    <w:rsid w:val="006B79AC"/>
    <w:rsid w:val="006C03A6"/>
    <w:rsid w:val="006C05EC"/>
    <w:rsid w:val="006C0831"/>
    <w:rsid w:val="006C0E4D"/>
    <w:rsid w:val="006C17AE"/>
    <w:rsid w:val="006C18DA"/>
    <w:rsid w:val="006C1C5C"/>
    <w:rsid w:val="006C20EC"/>
    <w:rsid w:val="006C2148"/>
    <w:rsid w:val="006C215E"/>
    <w:rsid w:val="006C2230"/>
    <w:rsid w:val="006C25D4"/>
    <w:rsid w:val="006C28D6"/>
    <w:rsid w:val="006C2A94"/>
    <w:rsid w:val="006C2B9D"/>
    <w:rsid w:val="006C2C09"/>
    <w:rsid w:val="006C2E35"/>
    <w:rsid w:val="006C30EC"/>
    <w:rsid w:val="006C32D9"/>
    <w:rsid w:val="006C388C"/>
    <w:rsid w:val="006C3955"/>
    <w:rsid w:val="006C3B70"/>
    <w:rsid w:val="006C3CF5"/>
    <w:rsid w:val="006C3F83"/>
    <w:rsid w:val="006C47CE"/>
    <w:rsid w:val="006C4E0F"/>
    <w:rsid w:val="006C4EC5"/>
    <w:rsid w:val="006C505C"/>
    <w:rsid w:val="006C5091"/>
    <w:rsid w:val="006C5575"/>
    <w:rsid w:val="006C5606"/>
    <w:rsid w:val="006C5B3D"/>
    <w:rsid w:val="006C5BCC"/>
    <w:rsid w:val="006C5D4D"/>
    <w:rsid w:val="006C692E"/>
    <w:rsid w:val="006C6D99"/>
    <w:rsid w:val="006C6E8A"/>
    <w:rsid w:val="006C6F3E"/>
    <w:rsid w:val="006C7794"/>
    <w:rsid w:val="006C7A0F"/>
    <w:rsid w:val="006C7F4B"/>
    <w:rsid w:val="006D0141"/>
    <w:rsid w:val="006D03AD"/>
    <w:rsid w:val="006D0687"/>
    <w:rsid w:val="006D0871"/>
    <w:rsid w:val="006D0C40"/>
    <w:rsid w:val="006D0DB0"/>
    <w:rsid w:val="006D0FC2"/>
    <w:rsid w:val="006D15DF"/>
    <w:rsid w:val="006D18A6"/>
    <w:rsid w:val="006D18DC"/>
    <w:rsid w:val="006D1EF7"/>
    <w:rsid w:val="006D1FB9"/>
    <w:rsid w:val="006D1FD2"/>
    <w:rsid w:val="006D2037"/>
    <w:rsid w:val="006D216C"/>
    <w:rsid w:val="006D2204"/>
    <w:rsid w:val="006D283D"/>
    <w:rsid w:val="006D2B1E"/>
    <w:rsid w:val="006D2BF9"/>
    <w:rsid w:val="006D2DF6"/>
    <w:rsid w:val="006D30DC"/>
    <w:rsid w:val="006D3116"/>
    <w:rsid w:val="006D3167"/>
    <w:rsid w:val="006D34EC"/>
    <w:rsid w:val="006D35C7"/>
    <w:rsid w:val="006D3A1E"/>
    <w:rsid w:val="006D3B1F"/>
    <w:rsid w:val="006D3D98"/>
    <w:rsid w:val="006D3F5D"/>
    <w:rsid w:val="006D3F64"/>
    <w:rsid w:val="006D4396"/>
    <w:rsid w:val="006D44DA"/>
    <w:rsid w:val="006D4951"/>
    <w:rsid w:val="006D4C5C"/>
    <w:rsid w:val="006D4D7A"/>
    <w:rsid w:val="006D4FC3"/>
    <w:rsid w:val="006D5524"/>
    <w:rsid w:val="006D5A67"/>
    <w:rsid w:val="006D5CB2"/>
    <w:rsid w:val="006D5F78"/>
    <w:rsid w:val="006D605F"/>
    <w:rsid w:val="006D6370"/>
    <w:rsid w:val="006D7123"/>
    <w:rsid w:val="006D71B9"/>
    <w:rsid w:val="006D7286"/>
    <w:rsid w:val="006D739D"/>
    <w:rsid w:val="006D7E9E"/>
    <w:rsid w:val="006D7F48"/>
    <w:rsid w:val="006E007D"/>
    <w:rsid w:val="006E0C83"/>
    <w:rsid w:val="006E0EC3"/>
    <w:rsid w:val="006E0EF2"/>
    <w:rsid w:val="006E103F"/>
    <w:rsid w:val="006E110C"/>
    <w:rsid w:val="006E13EF"/>
    <w:rsid w:val="006E15B9"/>
    <w:rsid w:val="006E1E27"/>
    <w:rsid w:val="006E1FC0"/>
    <w:rsid w:val="006E2010"/>
    <w:rsid w:val="006E2054"/>
    <w:rsid w:val="006E210E"/>
    <w:rsid w:val="006E2BBE"/>
    <w:rsid w:val="006E2BFC"/>
    <w:rsid w:val="006E2DE1"/>
    <w:rsid w:val="006E38D6"/>
    <w:rsid w:val="006E3BE1"/>
    <w:rsid w:val="006E3C67"/>
    <w:rsid w:val="006E3F81"/>
    <w:rsid w:val="006E4300"/>
    <w:rsid w:val="006E43C5"/>
    <w:rsid w:val="006E4436"/>
    <w:rsid w:val="006E4A29"/>
    <w:rsid w:val="006E56B3"/>
    <w:rsid w:val="006E5772"/>
    <w:rsid w:val="006E57A1"/>
    <w:rsid w:val="006E5804"/>
    <w:rsid w:val="006E5C6E"/>
    <w:rsid w:val="006E64B5"/>
    <w:rsid w:val="006E64D9"/>
    <w:rsid w:val="006E6573"/>
    <w:rsid w:val="006E678D"/>
    <w:rsid w:val="006E69E7"/>
    <w:rsid w:val="006E6CD8"/>
    <w:rsid w:val="006E6D8B"/>
    <w:rsid w:val="006E6E61"/>
    <w:rsid w:val="006E7DEB"/>
    <w:rsid w:val="006F07A3"/>
    <w:rsid w:val="006F1278"/>
    <w:rsid w:val="006F14D3"/>
    <w:rsid w:val="006F16C1"/>
    <w:rsid w:val="006F19A9"/>
    <w:rsid w:val="006F1CDD"/>
    <w:rsid w:val="006F1DD0"/>
    <w:rsid w:val="006F221D"/>
    <w:rsid w:val="006F2304"/>
    <w:rsid w:val="006F23DF"/>
    <w:rsid w:val="006F255C"/>
    <w:rsid w:val="006F256B"/>
    <w:rsid w:val="006F2A41"/>
    <w:rsid w:val="006F2BFC"/>
    <w:rsid w:val="006F2C02"/>
    <w:rsid w:val="006F2C17"/>
    <w:rsid w:val="006F30CE"/>
    <w:rsid w:val="006F3235"/>
    <w:rsid w:val="006F3481"/>
    <w:rsid w:val="006F3780"/>
    <w:rsid w:val="006F3CB6"/>
    <w:rsid w:val="006F3D9E"/>
    <w:rsid w:val="006F43F7"/>
    <w:rsid w:val="006F46B5"/>
    <w:rsid w:val="006F493D"/>
    <w:rsid w:val="006F4963"/>
    <w:rsid w:val="006F4B92"/>
    <w:rsid w:val="006F4C5C"/>
    <w:rsid w:val="006F4C95"/>
    <w:rsid w:val="006F4E60"/>
    <w:rsid w:val="006F4E80"/>
    <w:rsid w:val="006F5187"/>
    <w:rsid w:val="006F544E"/>
    <w:rsid w:val="006F5567"/>
    <w:rsid w:val="006F5B18"/>
    <w:rsid w:val="006F5BCD"/>
    <w:rsid w:val="006F5F6C"/>
    <w:rsid w:val="006F600C"/>
    <w:rsid w:val="006F6059"/>
    <w:rsid w:val="006F62E4"/>
    <w:rsid w:val="006F65C8"/>
    <w:rsid w:val="006F67DC"/>
    <w:rsid w:val="006F69EE"/>
    <w:rsid w:val="006F6B1B"/>
    <w:rsid w:val="006F6FFC"/>
    <w:rsid w:val="006F72C8"/>
    <w:rsid w:val="006F74B1"/>
    <w:rsid w:val="006F7726"/>
    <w:rsid w:val="006F77F3"/>
    <w:rsid w:val="006F7866"/>
    <w:rsid w:val="006F7F61"/>
    <w:rsid w:val="0070045F"/>
    <w:rsid w:val="0070050C"/>
    <w:rsid w:val="00700979"/>
    <w:rsid w:val="00700DC6"/>
    <w:rsid w:val="00700EC6"/>
    <w:rsid w:val="00701671"/>
    <w:rsid w:val="0070178F"/>
    <w:rsid w:val="00701ABC"/>
    <w:rsid w:val="00701B56"/>
    <w:rsid w:val="0070225E"/>
    <w:rsid w:val="007024F2"/>
    <w:rsid w:val="007029E2"/>
    <w:rsid w:val="00702BBA"/>
    <w:rsid w:val="00703045"/>
    <w:rsid w:val="007032BC"/>
    <w:rsid w:val="00703524"/>
    <w:rsid w:val="00703838"/>
    <w:rsid w:val="00703C1E"/>
    <w:rsid w:val="00703C33"/>
    <w:rsid w:val="00704031"/>
    <w:rsid w:val="00704327"/>
    <w:rsid w:val="00704563"/>
    <w:rsid w:val="00704833"/>
    <w:rsid w:val="0070484A"/>
    <w:rsid w:val="00704AE7"/>
    <w:rsid w:val="0070557B"/>
    <w:rsid w:val="007056DB"/>
    <w:rsid w:val="00705899"/>
    <w:rsid w:val="00705AC2"/>
    <w:rsid w:val="00705B9C"/>
    <w:rsid w:val="007065D7"/>
    <w:rsid w:val="007065DC"/>
    <w:rsid w:val="00706870"/>
    <w:rsid w:val="00706B27"/>
    <w:rsid w:val="00706C9D"/>
    <w:rsid w:val="00706E46"/>
    <w:rsid w:val="007071E0"/>
    <w:rsid w:val="007072B1"/>
    <w:rsid w:val="0070765E"/>
    <w:rsid w:val="00707B19"/>
    <w:rsid w:val="00707DF0"/>
    <w:rsid w:val="00707FB2"/>
    <w:rsid w:val="00710356"/>
    <w:rsid w:val="007104D4"/>
    <w:rsid w:val="0071057D"/>
    <w:rsid w:val="00710947"/>
    <w:rsid w:val="00710AEE"/>
    <w:rsid w:val="00710B47"/>
    <w:rsid w:val="00712410"/>
    <w:rsid w:val="00712C63"/>
    <w:rsid w:val="0071318C"/>
    <w:rsid w:val="00713545"/>
    <w:rsid w:val="007138A1"/>
    <w:rsid w:val="00713AF8"/>
    <w:rsid w:val="00714178"/>
    <w:rsid w:val="007147AB"/>
    <w:rsid w:val="00715228"/>
    <w:rsid w:val="0071536D"/>
    <w:rsid w:val="00715BA5"/>
    <w:rsid w:val="00715C09"/>
    <w:rsid w:val="00715C42"/>
    <w:rsid w:val="007163E3"/>
    <w:rsid w:val="0071658B"/>
    <w:rsid w:val="00716FCA"/>
    <w:rsid w:val="007174C2"/>
    <w:rsid w:val="007175B4"/>
    <w:rsid w:val="00717E0B"/>
    <w:rsid w:val="00717E53"/>
    <w:rsid w:val="0072010A"/>
    <w:rsid w:val="007209E2"/>
    <w:rsid w:val="00720B35"/>
    <w:rsid w:val="007210D1"/>
    <w:rsid w:val="00721276"/>
    <w:rsid w:val="007222AE"/>
    <w:rsid w:val="00722B09"/>
    <w:rsid w:val="00722C5A"/>
    <w:rsid w:val="00722D2D"/>
    <w:rsid w:val="00722F4C"/>
    <w:rsid w:val="00723754"/>
    <w:rsid w:val="00723B99"/>
    <w:rsid w:val="00723C1A"/>
    <w:rsid w:val="00723C7D"/>
    <w:rsid w:val="00723DE0"/>
    <w:rsid w:val="00724497"/>
    <w:rsid w:val="00724931"/>
    <w:rsid w:val="00724A41"/>
    <w:rsid w:val="00724AD2"/>
    <w:rsid w:val="00724CA1"/>
    <w:rsid w:val="00724FDE"/>
    <w:rsid w:val="007255B5"/>
    <w:rsid w:val="00725AC8"/>
    <w:rsid w:val="00726138"/>
    <w:rsid w:val="00726196"/>
    <w:rsid w:val="00726774"/>
    <w:rsid w:val="00726A4D"/>
    <w:rsid w:val="00726A81"/>
    <w:rsid w:val="00726B9D"/>
    <w:rsid w:val="00726C21"/>
    <w:rsid w:val="00726ECB"/>
    <w:rsid w:val="00726FF5"/>
    <w:rsid w:val="00727052"/>
    <w:rsid w:val="0072779A"/>
    <w:rsid w:val="00727856"/>
    <w:rsid w:val="00727DE7"/>
    <w:rsid w:val="0073041F"/>
    <w:rsid w:val="00730758"/>
    <w:rsid w:val="007309D3"/>
    <w:rsid w:val="00730E99"/>
    <w:rsid w:val="0073125D"/>
    <w:rsid w:val="007317A3"/>
    <w:rsid w:val="00731A54"/>
    <w:rsid w:val="00731D44"/>
    <w:rsid w:val="0073235E"/>
    <w:rsid w:val="0073239E"/>
    <w:rsid w:val="007323BF"/>
    <w:rsid w:val="0073293E"/>
    <w:rsid w:val="00732A80"/>
    <w:rsid w:val="00732F8F"/>
    <w:rsid w:val="0073308B"/>
    <w:rsid w:val="007331F6"/>
    <w:rsid w:val="007332B2"/>
    <w:rsid w:val="00733EC0"/>
    <w:rsid w:val="00734139"/>
    <w:rsid w:val="0073442C"/>
    <w:rsid w:val="0073487F"/>
    <w:rsid w:val="007348FD"/>
    <w:rsid w:val="00734B1F"/>
    <w:rsid w:val="00734B73"/>
    <w:rsid w:val="00734E85"/>
    <w:rsid w:val="007352F0"/>
    <w:rsid w:val="007353FE"/>
    <w:rsid w:val="00735983"/>
    <w:rsid w:val="00735BE4"/>
    <w:rsid w:val="00735DBC"/>
    <w:rsid w:val="007360F9"/>
    <w:rsid w:val="007362D4"/>
    <w:rsid w:val="00736594"/>
    <w:rsid w:val="007374EE"/>
    <w:rsid w:val="00737626"/>
    <w:rsid w:val="0073765C"/>
    <w:rsid w:val="0073773F"/>
    <w:rsid w:val="00737A40"/>
    <w:rsid w:val="00737A46"/>
    <w:rsid w:val="00737C26"/>
    <w:rsid w:val="00740018"/>
    <w:rsid w:val="0074057C"/>
    <w:rsid w:val="00740BBD"/>
    <w:rsid w:val="00740C5B"/>
    <w:rsid w:val="00740D42"/>
    <w:rsid w:val="00740F92"/>
    <w:rsid w:val="00741508"/>
    <w:rsid w:val="00741BE5"/>
    <w:rsid w:val="00741C4B"/>
    <w:rsid w:val="007421C3"/>
    <w:rsid w:val="00742831"/>
    <w:rsid w:val="00742926"/>
    <w:rsid w:val="007430C9"/>
    <w:rsid w:val="0074328B"/>
    <w:rsid w:val="00743344"/>
    <w:rsid w:val="0074337E"/>
    <w:rsid w:val="007437AD"/>
    <w:rsid w:val="0074383A"/>
    <w:rsid w:val="00743C8D"/>
    <w:rsid w:val="007441A5"/>
    <w:rsid w:val="007441BF"/>
    <w:rsid w:val="007445F6"/>
    <w:rsid w:val="00744932"/>
    <w:rsid w:val="007453CF"/>
    <w:rsid w:val="00745B0D"/>
    <w:rsid w:val="00746256"/>
    <w:rsid w:val="007463E7"/>
    <w:rsid w:val="007464A8"/>
    <w:rsid w:val="007471BD"/>
    <w:rsid w:val="007474FF"/>
    <w:rsid w:val="00747992"/>
    <w:rsid w:val="00750188"/>
    <w:rsid w:val="007502E7"/>
    <w:rsid w:val="0075059C"/>
    <w:rsid w:val="0075095F"/>
    <w:rsid w:val="0075100E"/>
    <w:rsid w:val="00751089"/>
    <w:rsid w:val="007512C0"/>
    <w:rsid w:val="007512E7"/>
    <w:rsid w:val="00751733"/>
    <w:rsid w:val="00751CBF"/>
    <w:rsid w:val="007522CE"/>
    <w:rsid w:val="007523A1"/>
    <w:rsid w:val="007523E3"/>
    <w:rsid w:val="007525D3"/>
    <w:rsid w:val="00752C42"/>
    <w:rsid w:val="00752CBF"/>
    <w:rsid w:val="00752ECD"/>
    <w:rsid w:val="00752EFC"/>
    <w:rsid w:val="00753058"/>
    <w:rsid w:val="0075312E"/>
    <w:rsid w:val="0075319E"/>
    <w:rsid w:val="0075338D"/>
    <w:rsid w:val="007536BB"/>
    <w:rsid w:val="00753CE9"/>
    <w:rsid w:val="007540FF"/>
    <w:rsid w:val="00754669"/>
    <w:rsid w:val="00754752"/>
    <w:rsid w:val="0075478F"/>
    <w:rsid w:val="00754854"/>
    <w:rsid w:val="00754874"/>
    <w:rsid w:val="0075497E"/>
    <w:rsid w:val="00754EAA"/>
    <w:rsid w:val="00755A68"/>
    <w:rsid w:val="00755C77"/>
    <w:rsid w:val="007567D8"/>
    <w:rsid w:val="00756864"/>
    <w:rsid w:val="00757561"/>
    <w:rsid w:val="0075788D"/>
    <w:rsid w:val="00757AF1"/>
    <w:rsid w:val="00757B06"/>
    <w:rsid w:val="00757EF6"/>
    <w:rsid w:val="007608AB"/>
    <w:rsid w:val="0076121D"/>
    <w:rsid w:val="0076133F"/>
    <w:rsid w:val="007616E0"/>
    <w:rsid w:val="0076189F"/>
    <w:rsid w:val="00761E81"/>
    <w:rsid w:val="0076202D"/>
    <w:rsid w:val="007621C2"/>
    <w:rsid w:val="00762233"/>
    <w:rsid w:val="00762845"/>
    <w:rsid w:val="00762D03"/>
    <w:rsid w:val="0076367D"/>
    <w:rsid w:val="00763F52"/>
    <w:rsid w:val="0076455A"/>
    <w:rsid w:val="00764C00"/>
    <w:rsid w:val="00764CFE"/>
    <w:rsid w:val="00764E1A"/>
    <w:rsid w:val="00764FED"/>
    <w:rsid w:val="007651A9"/>
    <w:rsid w:val="00765622"/>
    <w:rsid w:val="00766309"/>
    <w:rsid w:val="00766562"/>
    <w:rsid w:val="0076659E"/>
    <w:rsid w:val="00766767"/>
    <w:rsid w:val="0076695B"/>
    <w:rsid w:val="00767755"/>
    <w:rsid w:val="00767952"/>
    <w:rsid w:val="00767EBE"/>
    <w:rsid w:val="007700BA"/>
    <w:rsid w:val="007701C7"/>
    <w:rsid w:val="0077029F"/>
    <w:rsid w:val="007706C4"/>
    <w:rsid w:val="007709F9"/>
    <w:rsid w:val="00770A07"/>
    <w:rsid w:val="00771334"/>
    <w:rsid w:val="00772464"/>
    <w:rsid w:val="0077251F"/>
    <w:rsid w:val="00772D09"/>
    <w:rsid w:val="007730E1"/>
    <w:rsid w:val="0077358E"/>
    <w:rsid w:val="00773AB0"/>
    <w:rsid w:val="00773B5A"/>
    <w:rsid w:val="00773B90"/>
    <w:rsid w:val="007742A4"/>
    <w:rsid w:val="007745FC"/>
    <w:rsid w:val="007746E9"/>
    <w:rsid w:val="007747B8"/>
    <w:rsid w:val="007747BB"/>
    <w:rsid w:val="00774C4B"/>
    <w:rsid w:val="00775C77"/>
    <w:rsid w:val="00775D74"/>
    <w:rsid w:val="00775FB7"/>
    <w:rsid w:val="00776522"/>
    <w:rsid w:val="007766A5"/>
    <w:rsid w:val="0077672F"/>
    <w:rsid w:val="00776A6D"/>
    <w:rsid w:val="00776D1A"/>
    <w:rsid w:val="00776E44"/>
    <w:rsid w:val="007774A2"/>
    <w:rsid w:val="007777E6"/>
    <w:rsid w:val="00777888"/>
    <w:rsid w:val="00777DF3"/>
    <w:rsid w:val="00780067"/>
    <w:rsid w:val="0078015C"/>
    <w:rsid w:val="00780360"/>
    <w:rsid w:val="0078040A"/>
    <w:rsid w:val="0078050B"/>
    <w:rsid w:val="0078056F"/>
    <w:rsid w:val="007805A2"/>
    <w:rsid w:val="007811A0"/>
    <w:rsid w:val="007815E0"/>
    <w:rsid w:val="00781698"/>
    <w:rsid w:val="00781741"/>
    <w:rsid w:val="00781987"/>
    <w:rsid w:val="007819BE"/>
    <w:rsid w:val="0078245E"/>
    <w:rsid w:val="00782A26"/>
    <w:rsid w:val="00782C5D"/>
    <w:rsid w:val="00783035"/>
    <w:rsid w:val="007830D5"/>
    <w:rsid w:val="007835A3"/>
    <w:rsid w:val="00783770"/>
    <w:rsid w:val="007843A0"/>
    <w:rsid w:val="00784582"/>
    <w:rsid w:val="0078487F"/>
    <w:rsid w:val="007848B9"/>
    <w:rsid w:val="00784D6F"/>
    <w:rsid w:val="00785A26"/>
    <w:rsid w:val="00785BCE"/>
    <w:rsid w:val="00785C2D"/>
    <w:rsid w:val="00786305"/>
    <w:rsid w:val="00786976"/>
    <w:rsid w:val="00786C92"/>
    <w:rsid w:val="0078700B"/>
    <w:rsid w:val="00787958"/>
    <w:rsid w:val="00787ADF"/>
    <w:rsid w:val="00787C37"/>
    <w:rsid w:val="00790539"/>
    <w:rsid w:val="00790A28"/>
    <w:rsid w:val="00790DA2"/>
    <w:rsid w:val="00790FFB"/>
    <w:rsid w:val="00791550"/>
    <w:rsid w:val="00791997"/>
    <w:rsid w:val="007919D1"/>
    <w:rsid w:val="00791D40"/>
    <w:rsid w:val="00792C91"/>
    <w:rsid w:val="00792EAC"/>
    <w:rsid w:val="00793554"/>
    <w:rsid w:val="007937BA"/>
    <w:rsid w:val="0079406A"/>
    <w:rsid w:val="00794197"/>
    <w:rsid w:val="00794ACF"/>
    <w:rsid w:val="00794D77"/>
    <w:rsid w:val="00794F2E"/>
    <w:rsid w:val="0079510D"/>
    <w:rsid w:val="0079528A"/>
    <w:rsid w:val="00795982"/>
    <w:rsid w:val="007960EE"/>
    <w:rsid w:val="00796AEE"/>
    <w:rsid w:val="00796D3D"/>
    <w:rsid w:val="00797170"/>
    <w:rsid w:val="0079743E"/>
    <w:rsid w:val="00797725"/>
    <w:rsid w:val="00797A27"/>
    <w:rsid w:val="007A0653"/>
    <w:rsid w:val="007A0772"/>
    <w:rsid w:val="007A0780"/>
    <w:rsid w:val="007A078E"/>
    <w:rsid w:val="007A0E89"/>
    <w:rsid w:val="007A1692"/>
    <w:rsid w:val="007A185A"/>
    <w:rsid w:val="007A18B7"/>
    <w:rsid w:val="007A1A47"/>
    <w:rsid w:val="007A1DB2"/>
    <w:rsid w:val="007A2637"/>
    <w:rsid w:val="007A2E6B"/>
    <w:rsid w:val="007A2E95"/>
    <w:rsid w:val="007A3043"/>
    <w:rsid w:val="007A355B"/>
    <w:rsid w:val="007A4755"/>
    <w:rsid w:val="007A53EF"/>
    <w:rsid w:val="007A554A"/>
    <w:rsid w:val="007A561A"/>
    <w:rsid w:val="007A567C"/>
    <w:rsid w:val="007A56E9"/>
    <w:rsid w:val="007A5852"/>
    <w:rsid w:val="007A58E2"/>
    <w:rsid w:val="007A5A32"/>
    <w:rsid w:val="007A5BAD"/>
    <w:rsid w:val="007A613E"/>
    <w:rsid w:val="007A69F5"/>
    <w:rsid w:val="007A7226"/>
    <w:rsid w:val="007A7938"/>
    <w:rsid w:val="007B0008"/>
    <w:rsid w:val="007B0072"/>
    <w:rsid w:val="007B0ABF"/>
    <w:rsid w:val="007B0AF8"/>
    <w:rsid w:val="007B0D28"/>
    <w:rsid w:val="007B1208"/>
    <w:rsid w:val="007B167B"/>
    <w:rsid w:val="007B1A97"/>
    <w:rsid w:val="007B2341"/>
    <w:rsid w:val="007B2CBD"/>
    <w:rsid w:val="007B2D46"/>
    <w:rsid w:val="007B309F"/>
    <w:rsid w:val="007B36A2"/>
    <w:rsid w:val="007B39EA"/>
    <w:rsid w:val="007B43D6"/>
    <w:rsid w:val="007B4526"/>
    <w:rsid w:val="007B46D7"/>
    <w:rsid w:val="007B480F"/>
    <w:rsid w:val="007B49E3"/>
    <w:rsid w:val="007B5405"/>
    <w:rsid w:val="007B5C90"/>
    <w:rsid w:val="007B5DB6"/>
    <w:rsid w:val="007B5F25"/>
    <w:rsid w:val="007B60A2"/>
    <w:rsid w:val="007B6A45"/>
    <w:rsid w:val="007B6C63"/>
    <w:rsid w:val="007B7067"/>
    <w:rsid w:val="007B757E"/>
    <w:rsid w:val="007B76A7"/>
    <w:rsid w:val="007C063A"/>
    <w:rsid w:val="007C0764"/>
    <w:rsid w:val="007C07E4"/>
    <w:rsid w:val="007C0E7C"/>
    <w:rsid w:val="007C1344"/>
    <w:rsid w:val="007C162C"/>
    <w:rsid w:val="007C1E96"/>
    <w:rsid w:val="007C20EA"/>
    <w:rsid w:val="007C2442"/>
    <w:rsid w:val="007C2454"/>
    <w:rsid w:val="007C2902"/>
    <w:rsid w:val="007C32EB"/>
    <w:rsid w:val="007C330D"/>
    <w:rsid w:val="007C33F9"/>
    <w:rsid w:val="007C35E2"/>
    <w:rsid w:val="007C37CE"/>
    <w:rsid w:val="007C384F"/>
    <w:rsid w:val="007C3B54"/>
    <w:rsid w:val="007C3D72"/>
    <w:rsid w:val="007C4C2A"/>
    <w:rsid w:val="007C514C"/>
    <w:rsid w:val="007C52EB"/>
    <w:rsid w:val="007C5555"/>
    <w:rsid w:val="007C562D"/>
    <w:rsid w:val="007C597B"/>
    <w:rsid w:val="007C5C7E"/>
    <w:rsid w:val="007C6262"/>
    <w:rsid w:val="007C6C38"/>
    <w:rsid w:val="007C72E1"/>
    <w:rsid w:val="007C75D0"/>
    <w:rsid w:val="007C784C"/>
    <w:rsid w:val="007C784E"/>
    <w:rsid w:val="007C7F04"/>
    <w:rsid w:val="007D017C"/>
    <w:rsid w:val="007D0931"/>
    <w:rsid w:val="007D13A8"/>
    <w:rsid w:val="007D13CF"/>
    <w:rsid w:val="007D143F"/>
    <w:rsid w:val="007D1852"/>
    <w:rsid w:val="007D1E65"/>
    <w:rsid w:val="007D20FC"/>
    <w:rsid w:val="007D2D20"/>
    <w:rsid w:val="007D2E4C"/>
    <w:rsid w:val="007D3354"/>
    <w:rsid w:val="007D34B0"/>
    <w:rsid w:val="007D34C0"/>
    <w:rsid w:val="007D3B19"/>
    <w:rsid w:val="007D3B3D"/>
    <w:rsid w:val="007D439A"/>
    <w:rsid w:val="007D45DE"/>
    <w:rsid w:val="007D46A1"/>
    <w:rsid w:val="007D473D"/>
    <w:rsid w:val="007D4B6C"/>
    <w:rsid w:val="007D4EB9"/>
    <w:rsid w:val="007D5193"/>
    <w:rsid w:val="007D53AE"/>
    <w:rsid w:val="007D5468"/>
    <w:rsid w:val="007D5803"/>
    <w:rsid w:val="007D5C2C"/>
    <w:rsid w:val="007D5C37"/>
    <w:rsid w:val="007D6088"/>
    <w:rsid w:val="007D6FC9"/>
    <w:rsid w:val="007D708C"/>
    <w:rsid w:val="007D76F8"/>
    <w:rsid w:val="007D7CE2"/>
    <w:rsid w:val="007E008B"/>
    <w:rsid w:val="007E069C"/>
    <w:rsid w:val="007E0882"/>
    <w:rsid w:val="007E0EE7"/>
    <w:rsid w:val="007E1027"/>
    <w:rsid w:val="007E1691"/>
    <w:rsid w:val="007E1F61"/>
    <w:rsid w:val="007E2160"/>
    <w:rsid w:val="007E2174"/>
    <w:rsid w:val="007E2385"/>
    <w:rsid w:val="007E2404"/>
    <w:rsid w:val="007E26D4"/>
    <w:rsid w:val="007E315B"/>
    <w:rsid w:val="007E367F"/>
    <w:rsid w:val="007E3899"/>
    <w:rsid w:val="007E3A07"/>
    <w:rsid w:val="007E3A59"/>
    <w:rsid w:val="007E4EC1"/>
    <w:rsid w:val="007E5443"/>
    <w:rsid w:val="007E5D41"/>
    <w:rsid w:val="007E632E"/>
    <w:rsid w:val="007E68B6"/>
    <w:rsid w:val="007E6904"/>
    <w:rsid w:val="007E6EA5"/>
    <w:rsid w:val="007E6FAA"/>
    <w:rsid w:val="007E7BBF"/>
    <w:rsid w:val="007E7C95"/>
    <w:rsid w:val="007F01F4"/>
    <w:rsid w:val="007F03F2"/>
    <w:rsid w:val="007F0452"/>
    <w:rsid w:val="007F09FA"/>
    <w:rsid w:val="007F0BAC"/>
    <w:rsid w:val="007F0CC8"/>
    <w:rsid w:val="007F0DF4"/>
    <w:rsid w:val="007F1145"/>
    <w:rsid w:val="007F1A8D"/>
    <w:rsid w:val="007F1B6E"/>
    <w:rsid w:val="007F1EDC"/>
    <w:rsid w:val="007F1F27"/>
    <w:rsid w:val="007F1FF5"/>
    <w:rsid w:val="007F268B"/>
    <w:rsid w:val="007F2D39"/>
    <w:rsid w:val="007F378C"/>
    <w:rsid w:val="007F3B23"/>
    <w:rsid w:val="007F3ED3"/>
    <w:rsid w:val="007F4461"/>
    <w:rsid w:val="007F4468"/>
    <w:rsid w:val="007F48E8"/>
    <w:rsid w:val="007F5312"/>
    <w:rsid w:val="007F5DC3"/>
    <w:rsid w:val="007F627C"/>
    <w:rsid w:val="007F62AF"/>
    <w:rsid w:val="007F6B0F"/>
    <w:rsid w:val="007F6CAF"/>
    <w:rsid w:val="007F6CBA"/>
    <w:rsid w:val="007F7386"/>
    <w:rsid w:val="007F7389"/>
    <w:rsid w:val="007F7BC0"/>
    <w:rsid w:val="007F7F2C"/>
    <w:rsid w:val="00800516"/>
    <w:rsid w:val="00800997"/>
    <w:rsid w:val="00800A2B"/>
    <w:rsid w:val="00800AB1"/>
    <w:rsid w:val="00800FF4"/>
    <w:rsid w:val="0080158B"/>
    <w:rsid w:val="00801AAD"/>
    <w:rsid w:val="00801E57"/>
    <w:rsid w:val="00802CCA"/>
    <w:rsid w:val="0080399D"/>
    <w:rsid w:val="00803A54"/>
    <w:rsid w:val="00803BF8"/>
    <w:rsid w:val="00804478"/>
    <w:rsid w:val="00804570"/>
    <w:rsid w:val="008046A6"/>
    <w:rsid w:val="008046D2"/>
    <w:rsid w:val="00804888"/>
    <w:rsid w:val="00805615"/>
    <w:rsid w:val="00805B45"/>
    <w:rsid w:val="00805D9E"/>
    <w:rsid w:val="00806409"/>
    <w:rsid w:val="0080720D"/>
    <w:rsid w:val="008072A4"/>
    <w:rsid w:val="0080755D"/>
    <w:rsid w:val="008075AB"/>
    <w:rsid w:val="0080796F"/>
    <w:rsid w:val="00807E6F"/>
    <w:rsid w:val="00807F5A"/>
    <w:rsid w:val="00807F8D"/>
    <w:rsid w:val="00810442"/>
    <w:rsid w:val="00810503"/>
    <w:rsid w:val="00810764"/>
    <w:rsid w:val="008107EA"/>
    <w:rsid w:val="008108CE"/>
    <w:rsid w:val="00810C85"/>
    <w:rsid w:val="00810CF5"/>
    <w:rsid w:val="00810E5F"/>
    <w:rsid w:val="00811A43"/>
    <w:rsid w:val="008126AD"/>
    <w:rsid w:val="008127EA"/>
    <w:rsid w:val="00812F65"/>
    <w:rsid w:val="0081321A"/>
    <w:rsid w:val="00813A90"/>
    <w:rsid w:val="00813CAE"/>
    <w:rsid w:val="0081440B"/>
    <w:rsid w:val="008146F8"/>
    <w:rsid w:val="00814E21"/>
    <w:rsid w:val="008152BA"/>
    <w:rsid w:val="008156F8"/>
    <w:rsid w:val="0081593E"/>
    <w:rsid w:val="008159CC"/>
    <w:rsid w:val="008159D4"/>
    <w:rsid w:val="008166EC"/>
    <w:rsid w:val="00816D64"/>
    <w:rsid w:val="00816FDE"/>
    <w:rsid w:val="0081737A"/>
    <w:rsid w:val="00817D59"/>
    <w:rsid w:val="00817ECA"/>
    <w:rsid w:val="008207B6"/>
    <w:rsid w:val="0082084B"/>
    <w:rsid w:val="00820D25"/>
    <w:rsid w:val="00820F8A"/>
    <w:rsid w:val="0082125B"/>
    <w:rsid w:val="0082127F"/>
    <w:rsid w:val="0082142E"/>
    <w:rsid w:val="00821992"/>
    <w:rsid w:val="00821A2F"/>
    <w:rsid w:val="00821A3E"/>
    <w:rsid w:val="00821D50"/>
    <w:rsid w:val="00821DFA"/>
    <w:rsid w:val="00821F70"/>
    <w:rsid w:val="008223F7"/>
    <w:rsid w:val="008224AF"/>
    <w:rsid w:val="0082392D"/>
    <w:rsid w:val="00823D90"/>
    <w:rsid w:val="00824050"/>
    <w:rsid w:val="008244A4"/>
    <w:rsid w:val="00824572"/>
    <w:rsid w:val="00824D20"/>
    <w:rsid w:val="008250A7"/>
    <w:rsid w:val="008250D8"/>
    <w:rsid w:val="00825687"/>
    <w:rsid w:val="0082597B"/>
    <w:rsid w:val="00825FE2"/>
    <w:rsid w:val="00826278"/>
    <w:rsid w:val="008262AD"/>
    <w:rsid w:val="00826D52"/>
    <w:rsid w:val="008272F1"/>
    <w:rsid w:val="008276A7"/>
    <w:rsid w:val="00827738"/>
    <w:rsid w:val="0083007E"/>
    <w:rsid w:val="008300DB"/>
    <w:rsid w:val="008310F6"/>
    <w:rsid w:val="00831180"/>
    <w:rsid w:val="0083118D"/>
    <w:rsid w:val="00831302"/>
    <w:rsid w:val="00831BB9"/>
    <w:rsid w:val="00831C13"/>
    <w:rsid w:val="00831E08"/>
    <w:rsid w:val="00831EBA"/>
    <w:rsid w:val="00831EEA"/>
    <w:rsid w:val="008320EA"/>
    <w:rsid w:val="008323CD"/>
    <w:rsid w:val="00832DAC"/>
    <w:rsid w:val="00832E79"/>
    <w:rsid w:val="0083351E"/>
    <w:rsid w:val="00833DB5"/>
    <w:rsid w:val="008340BA"/>
    <w:rsid w:val="0083429B"/>
    <w:rsid w:val="008344D4"/>
    <w:rsid w:val="008345EF"/>
    <w:rsid w:val="0083476E"/>
    <w:rsid w:val="00834BB3"/>
    <w:rsid w:val="0083515D"/>
    <w:rsid w:val="008355AC"/>
    <w:rsid w:val="0083566B"/>
    <w:rsid w:val="00835828"/>
    <w:rsid w:val="00835B0A"/>
    <w:rsid w:val="00835D50"/>
    <w:rsid w:val="00835E70"/>
    <w:rsid w:val="0083610E"/>
    <w:rsid w:val="008362D1"/>
    <w:rsid w:val="0083648F"/>
    <w:rsid w:val="00836999"/>
    <w:rsid w:val="00836C5E"/>
    <w:rsid w:val="008371FC"/>
    <w:rsid w:val="00837252"/>
    <w:rsid w:val="008374AB"/>
    <w:rsid w:val="008376C3"/>
    <w:rsid w:val="008377C0"/>
    <w:rsid w:val="008377CD"/>
    <w:rsid w:val="008378E8"/>
    <w:rsid w:val="00837D01"/>
    <w:rsid w:val="00837E59"/>
    <w:rsid w:val="00837FF2"/>
    <w:rsid w:val="00840261"/>
    <w:rsid w:val="0084032E"/>
    <w:rsid w:val="00840BE7"/>
    <w:rsid w:val="00840D68"/>
    <w:rsid w:val="00840FFF"/>
    <w:rsid w:val="008411FF"/>
    <w:rsid w:val="00841477"/>
    <w:rsid w:val="00841735"/>
    <w:rsid w:val="008418A9"/>
    <w:rsid w:val="008419EA"/>
    <w:rsid w:val="00841D39"/>
    <w:rsid w:val="00842162"/>
    <w:rsid w:val="008425A5"/>
    <w:rsid w:val="008425D2"/>
    <w:rsid w:val="00842D56"/>
    <w:rsid w:val="00842EEC"/>
    <w:rsid w:val="00842FD1"/>
    <w:rsid w:val="008436D0"/>
    <w:rsid w:val="00843AF5"/>
    <w:rsid w:val="00843D3F"/>
    <w:rsid w:val="00843DFA"/>
    <w:rsid w:val="008441EA"/>
    <w:rsid w:val="008442D0"/>
    <w:rsid w:val="00844B47"/>
    <w:rsid w:val="00845463"/>
    <w:rsid w:val="008458BD"/>
    <w:rsid w:val="00845C57"/>
    <w:rsid w:val="00845F25"/>
    <w:rsid w:val="00846018"/>
    <w:rsid w:val="008465C8"/>
    <w:rsid w:val="00846B04"/>
    <w:rsid w:val="00846BF3"/>
    <w:rsid w:val="008470D7"/>
    <w:rsid w:val="00847477"/>
    <w:rsid w:val="00847582"/>
    <w:rsid w:val="008477A1"/>
    <w:rsid w:val="0084797C"/>
    <w:rsid w:val="00847B12"/>
    <w:rsid w:val="00850A31"/>
    <w:rsid w:val="00850A54"/>
    <w:rsid w:val="00851001"/>
    <w:rsid w:val="00851584"/>
    <w:rsid w:val="00851691"/>
    <w:rsid w:val="00851AFA"/>
    <w:rsid w:val="00851DF6"/>
    <w:rsid w:val="00852164"/>
    <w:rsid w:val="0085228D"/>
    <w:rsid w:val="0085261E"/>
    <w:rsid w:val="008530A0"/>
    <w:rsid w:val="00853167"/>
    <w:rsid w:val="00853209"/>
    <w:rsid w:val="00853420"/>
    <w:rsid w:val="008537B4"/>
    <w:rsid w:val="00853BF5"/>
    <w:rsid w:val="00853EF6"/>
    <w:rsid w:val="00853FA5"/>
    <w:rsid w:val="00854425"/>
    <w:rsid w:val="008549D3"/>
    <w:rsid w:val="00854FC0"/>
    <w:rsid w:val="00855032"/>
    <w:rsid w:val="00855A67"/>
    <w:rsid w:val="00855C9D"/>
    <w:rsid w:val="00856052"/>
    <w:rsid w:val="00856833"/>
    <w:rsid w:val="00856F09"/>
    <w:rsid w:val="008570B1"/>
    <w:rsid w:val="00857740"/>
    <w:rsid w:val="00857B98"/>
    <w:rsid w:val="00857D7E"/>
    <w:rsid w:val="00860625"/>
    <w:rsid w:val="00860713"/>
    <w:rsid w:val="008609C4"/>
    <w:rsid w:val="008609D4"/>
    <w:rsid w:val="00860A49"/>
    <w:rsid w:val="00860B8E"/>
    <w:rsid w:val="00861003"/>
    <w:rsid w:val="0086101F"/>
    <w:rsid w:val="0086113B"/>
    <w:rsid w:val="00861473"/>
    <w:rsid w:val="00861E80"/>
    <w:rsid w:val="00862371"/>
    <w:rsid w:val="0086254A"/>
    <w:rsid w:val="008625FE"/>
    <w:rsid w:val="00862B70"/>
    <w:rsid w:val="00862CD9"/>
    <w:rsid w:val="00863804"/>
    <w:rsid w:val="008639B1"/>
    <w:rsid w:val="00863FCA"/>
    <w:rsid w:val="008644C3"/>
    <w:rsid w:val="00864871"/>
    <w:rsid w:val="0086490B"/>
    <w:rsid w:val="008649B9"/>
    <w:rsid w:val="00864CBB"/>
    <w:rsid w:val="00865168"/>
    <w:rsid w:val="00865627"/>
    <w:rsid w:val="00865719"/>
    <w:rsid w:val="00865C90"/>
    <w:rsid w:val="008666CA"/>
    <w:rsid w:val="00866758"/>
    <w:rsid w:val="00866F01"/>
    <w:rsid w:val="00866FAC"/>
    <w:rsid w:val="00867758"/>
    <w:rsid w:val="00867774"/>
    <w:rsid w:val="00867B34"/>
    <w:rsid w:val="008704F5"/>
    <w:rsid w:val="00870559"/>
    <w:rsid w:val="0087081A"/>
    <w:rsid w:val="008708D6"/>
    <w:rsid w:val="00870911"/>
    <w:rsid w:val="00870AA1"/>
    <w:rsid w:val="008711D2"/>
    <w:rsid w:val="0087153B"/>
    <w:rsid w:val="00871829"/>
    <w:rsid w:val="00871D27"/>
    <w:rsid w:val="00871F11"/>
    <w:rsid w:val="0087248E"/>
    <w:rsid w:val="0087249F"/>
    <w:rsid w:val="0087283B"/>
    <w:rsid w:val="00873589"/>
    <w:rsid w:val="00873652"/>
    <w:rsid w:val="008739BA"/>
    <w:rsid w:val="008739FC"/>
    <w:rsid w:val="00873AD6"/>
    <w:rsid w:val="00873E23"/>
    <w:rsid w:val="00874302"/>
    <w:rsid w:val="00874693"/>
    <w:rsid w:val="00874703"/>
    <w:rsid w:val="00874892"/>
    <w:rsid w:val="0087559E"/>
    <w:rsid w:val="00875BD1"/>
    <w:rsid w:val="00875D6C"/>
    <w:rsid w:val="008765EC"/>
    <w:rsid w:val="0087686C"/>
    <w:rsid w:val="00876A18"/>
    <w:rsid w:val="00876AE6"/>
    <w:rsid w:val="00876DC4"/>
    <w:rsid w:val="00877070"/>
    <w:rsid w:val="00877115"/>
    <w:rsid w:val="008774CC"/>
    <w:rsid w:val="00877EC0"/>
    <w:rsid w:val="00877F87"/>
    <w:rsid w:val="00880539"/>
    <w:rsid w:val="008806FD"/>
    <w:rsid w:val="00880A0F"/>
    <w:rsid w:val="00880C55"/>
    <w:rsid w:val="008817F5"/>
    <w:rsid w:val="00881A85"/>
    <w:rsid w:val="00881AF4"/>
    <w:rsid w:val="008825A8"/>
    <w:rsid w:val="008835C3"/>
    <w:rsid w:val="008839C3"/>
    <w:rsid w:val="00884029"/>
    <w:rsid w:val="008841FE"/>
    <w:rsid w:val="008844A4"/>
    <w:rsid w:val="00884E4A"/>
    <w:rsid w:val="008854E1"/>
    <w:rsid w:val="00885805"/>
    <w:rsid w:val="0088593C"/>
    <w:rsid w:val="00885C98"/>
    <w:rsid w:val="00885EA6"/>
    <w:rsid w:val="008861E3"/>
    <w:rsid w:val="008863B4"/>
    <w:rsid w:val="008863DA"/>
    <w:rsid w:val="008869B5"/>
    <w:rsid w:val="00886B3E"/>
    <w:rsid w:val="00886C64"/>
    <w:rsid w:val="00886FA8"/>
    <w:rsid w:val="008876BF"/>
    <w:rsid w:val="00887A57"/>
    <w:rsid w:val="0089023B"/>
    <w:rsid w:val="00890401"/>
    <w:rsid w:val="0089048F"/>
    <w:rsid w:val="00890630"/>
    <w:rsid w:val="00890909"/>
    <w:rsid w:val="00890921"/>
    <w:rsid w:val="00890C3F"/>
    <w:rsid w:val="0089119B"/>
    <w:rsid w:val="00891470"/>
    <w:rsid w:val="008915AC"/>
    <w:rsid w:val="0089186B"/>
    <w:rsid w:val="00891B8B"/>
    <w:rsid w:val="00891D74"/>
    <w:rsid w:val="00891E11"/>
    <w:rsid w:val="00892009"/>
    <w:rsid w:val="0089230F"/>
    <w:rsid w:val="008924CA"/>
    <w:rsid w:val="008924D3"/>
    <w:rsid w:val="0089273B"/>
    <w:rsid w:val="00892838"/>
    <w:rsid w:val="008928B6"/>
    <w:rsid w:val="00892F4A"/>
    <w:rsid w:val="00893097"/>
    <w:rsid w:val="00893490"/>
    <w:rsid w:val="0089377A"/>
    <w:rsid w:val="0089415D"/>
    <w:rsid w:val="0089425D"/>
    <w:rsid w:val="00894619"/>
    <w:rsid w:val="008947AD"/>
    <w:rsid w:val="008949EB"/>
    <w:rsid w:val="00894A0A"/>
    <w:rsid w:val="00894BD8"/>
    <w:rsid w:val="00894C70"/>
    <w:rsid w:val="00894CEC"/>
    <w:rsid w:val="00894E54"/>
    <w:rsid w:val="00895271"/>
    <w:rsid w:val="00895657"/>
    <w:rsid w:val="0089617A"/>
    <w:rsid w:val="0089635B"/>
    <w:rsid w:val="008966CF"/>
    <w:rsid w:val="0089670F"/>
    <w:rsid w:val="0089686F"/>
    <w:rsid w:val="008968D2"/>
    <w:rsid w:val="00896C53"/>
    <w:rsid w:val="008978AD"/>
    <w:rsid w:val="008A0076"/>
    <w:rsid w:val="008A02E1"/>
    <w:rsid w:val="008A0959"/>
    <w:rsid w:val="008A0A15"/>
    <w:rsid w:val="008A104C"/>
    <w:rsid w:val="008A11F8"/>
    <w:rsid w:val="008A13A5"/>
    <w:rsid w:val="008A17FE"/>
    <w:rsid w:val="008A18EF"/>
    <w:rsid w:val="008A1BE6"/>
    <w:rsid w:val="008A1CFB"/>
    <w:rsid w:val="008A1DF4"/>
    <w:rsid w:val="008A1E64"/>
    <w:rsid w:val="008A1F23"/>
    <w:rsid w:val="008A21B3"/>
    <w:rsid w:val="008A24EE"/>
    <w:rsid w:val="008A2561"/>
    <w:rsid w:val="008A2579"/>
    <w:rsid w:val="008A3226"/>
    <w:rsid w:val="008A33ED"/>
    <w:rsid w:val="008A392D"/>
    <w:rsid w:val="008A39AA"/>
    <w:rsid w:val="008A3A45"/>
    <w:rsid w:val="008A3D0B"/>
    <w:rsid w:val="008A41AA"/>
    <w:rsid w:val="008A41E3"/>
    <w:rsid w:val="008A42A6"/>
    <w:rsid w:val="008A5156"/>
    <w:rsid w:val="008A54CA"/>
    <w:rsid w:val="008A5857"/>
    <w:rsid w:val="008A5ACF"/>
    <w:rsid w:val="008A62D5"/>
    <w:rsid w:val="008A62F3"/>
    <w:rsid w:val="008A6466"/>
    <w:rsid w:val="008A6D67"/>
    <w:rsid w:val="008A7018"/>
    <w:rsid w:val="008A74A0"/>
    <w:rsid w:val="008A7FB2"/>
    <w:rsid w:val="008B00F6"/>
    <w:rsid w:val="008B0746"/>
    <w:rsid w:val="008B0785"/>
    <w:rsid w:val="008B18AF"/>
    <w:rsid w:val="008B1C2F"/>
    <w:rsid w:val="008B1DC1"/>
    <w:rsid w:val="008B1E03"/>
    <w:rsid w:val="008B2165"/>
    <w:rsid w:val="008B24AE"/>
    <w:rsid w:val="008B26D4"/>
    <w:rsid w:val="008B2E27"/>
    <w:rsid w:val="008B3127"/>
    <w:rsid w:val="008B33B8"/>
    <w:rsid w:val="008B3627"/>
    <w:rsid w:val="008B3881"/>
    <w:rsid w:val="008B38E1"/>
    <w:rsid w:val="008B3924"/>
    <w:rsid w:val="008B3A8A"/>
    <w:rsid w:val="008B3BDB"/>
    <w:rsid w:val="008B4F0B"/>
    <w:rsid w:val="008B5319"/>
    <w:rsid w:val="008B53EC"/>
    <w:rsid w:val="008B5CCB"/>
    <w:rsid w:val="008B61C4"/>
    <w:rsid w:val="008B6665"/>
    <w:rsid w:val="008B67D8"/>
    <w:rsid w:val="008B6C77"/>
    <w:rsid w:val="008B7392"/>
    <w:rsid w:val="008B7619"/>
    <w:rsid w:val="008B79EA"/>
    <w:rsid w:val="008B7C8A"/>
    <w:rsid w:val="008B7E33"/>
    <w:rsid w:val="008B7F31"/>
    <w:rsid w:val="008B7FE9"/>
    <w:rsid w:val="008C025E"/>
    <w:rsid w:val="008C063B"/>
    <w:rsid w:val="008C0BE5"/>
    <w:rsid w:val="008C1AC2"/>
    <w:rsid w:val="008C1C5B"/>
    <w:rsid w:val="008C1C9F"/>
    <w:rsid w:val="008C1D4E"/>
    <w:rsid w:val="008C24B2"/>
    <w:rsid w:val="008C2573"/>
    <w:rsid w:val="008C2803"/>
    <w:rsid w:val="008C2B6A"/>
    <w:rsid w:val="008C2C74"/>
    <w:rsid w:val="008C384D"/>
    <w:rsid w:val="008C467D"/>
    <w:rsid w:val="008C4854"/>
    <w:rsid w:val="008C4EF4"/>
    <w:rsid w:val="008C5EA8"/>
    <w:rsid w:val="008C61F1"/>
    <w:rsid w:val="008C67AD"/>
    <w:rsid w:val="008C6857"/>
    <w:rsid w:val="008C6BE6"/>
    <w:rsid w:val="008C71B2"/>
    <w:rsid w:val="008C73EF"/>
    <w:rsid w:val="008C74D3"/>
    <w:rsid w:val="008C7AE8"/>
    <w:rsid w:val="008C7B12"/>
    <w:rsid w:val="008C7CC2"/>
    <w:rsid w:val="008C7D3B"/>
    <w:rsid w:val="008D01D0"/>
    <w:rsid w:val="008D0238"/>
    <w:rsid w:val="008D02D0"/>
    <w:rsid w:val="008D1600"/>
    <w:rsid w:val="008D1723"/>
    <w:rsid w:val="008D17F2"/>
    <w:rsid w:val="008D1CD8"/>
    <w:rsid w:val="008D2328"/>
    <w:rsid w:val="008D28D0"/>
    <w:rsid w:val="008D2A5D"/>
    <w:rsid w:val="008D34A6"/>
    <w:rsid w:val="008D3E00"/>
    <w:rsid w:val="008D3E12"/>
    <w:rsid w:val="008D4057"/>
    <w:rsid w:val="008D4343"/>
    <w:rsid w:val="008D445A"/>
    <w:rsid w:val="008D45DC"/>
    <w:rsid w:val="008D46C4"/>
    <w:rsid w:val="008D486C"/>
    <w:rsid w:val="008D49A6"/>
    <w:rsid w:val="008D4B6A"/>
    <w:rsid w:val="008D4DED"/>
    <w:rsid w:val="008D4EB7"/>
    <w:rsid w:val="008D507F"/>
    <w:rsid w:val="008D5347"/>
    <w:rsid w:val="008D5765"/>
    <w:rsid w:val="008D57F9"/>
    <w:rsid w:val="008D5B33"/>
    <w:rsid w:val="008D5B3F"/>
    <w:rsid w:val="008D5D5B"/>
    <w:rsid w:val="008D6719"/>
    <w:rsid w:val="008D6F94"/>
    <w:rsid w:val="008D71DE"/>
    <w:rsid w:val="008D72E4"/>
    <w:rsid w:val="008D7379"/>
    <w:rsid w:val="008D741F"/>
    <w:rsid w:val="008D742B"/>
    <w:rsid w:val="008D77E7"/>
    <w:rsid w:val="008D7891"/>
    <w:rsid w:val="008D7B0F"/>
    <w:rsid w:val="008E0095"/>
    <w:rsid w:val="008E01D3"/>
    <w:rsid w:val="008E0373"/>
    <w:rsid w:val="008E068C"/>
    <w:rsid w:val="008E0746"/>
    <w:rsid w:val="008E08FE"/>
    <w:rsid w:val="008E0914"/>
    <w:rsid w:val="008E0938"/>
    <w:rsid w:val="008E1389"/>
    <w:rsid w:val="008E14FC"/>
    <w:rsid w:val="008E1614"/>
    <w:rsid w:val="008E16C2"/>
    <w:rsid w:val="008E17F5"/>
    <w:rsid w:val="008E1DF5"/>
    <w:rsid w:val="008E2868"/>
    <w:rsid w:val="008E2D22"/>
    <w:rsid w:val="008E3168"/>
    <w:rsid w:val="008E3449"/>
    <w:rsid w:val="008E34A0"/>
    <w:rsid w:val="008E3C4E"/>
    <w:rsid w:val="008E3F62"/>
    <w:rsid w:val="008E4100"/>
    <w:rsid w:val="008E42F2"/>
    <w:rsid w:val="008E4343"/>
    <w:rsid w:val="008E44ED"/>
    <w:rsid w:val="008E45F8"/>
    <w:rsid w:val="008E4DDB"/>
    <w:rsid w:val="008E4F65"/>
    <w:rsid w:val="008E4F90"/>
    <w:rsid w:val="008E5043"/>
    <w:rsid w:val="008E507C"/>
    <w:rsid w:val="008E5353"/>
    <w:rsid w:val="008E59AB"/>
    <w:rsid w:val="008E647E"/>
    <w:rsid w:val="008E6737"/>
    <w:rsid w:val="008E6A2D"/>
    <w:rsid w:val="008E6B52"/>
    <w:rsid w:val="008E6D64"/>
    <w:rsid w:val="008E6FE1"/>
    <w:rsid w:val="008E7013"/>
    <w:rsid w:val="008E71D2"/>
    <w:rsid w:val="008E73CC"/>
    <w:rsid w:val="008E73F0"/>
    <w:rsid w:val="008E75AB"/>
    <w:rsid w:val="008E75CE"/>
    <w:rsid w:val="008E7964"/>
    <w:rsid w:val="008E7C48"/>
    <w:rsid w:val="008E7C52"/>
    <w:rsid w:val="008F022A"/>
    <w:rsid w:val="008F0D23"/>
    <w:rsid w:val="008F10A9"/>
    <w:rsid w:val="008F17B4"/>
    <w:rsid w:val="008F1877"/>
    <w:rsid w:val="008F1CB0"/>
    <w:rsid w:val="008F1CC7"/>
    <w:rsid w:val="008F1EE1"/>
    <w:rsid w:val="008F1FD3"/>
    <w:rsid w:val="008F25CD"/>
    <w:rsid w:val="008F27B0"/>
    <w:rsid w:val="008F2C08"/>
    <w:rsid w:val="008F2DDC"/>
    <w:rsid w:val="008F3AEA"/>
    <w:rsid w:val="008F3CB1"/>
    <w:rsid w:val="008F3DAA"/>
    <w:rsid w:val="008F4426"/>
    <w:rsid w:val="008F44FD"/>
    <w:rsid w:val="008F45AE"/>
    <w:rsid w:val="008F4E69"/>
    <w:rsid w:val="008F5658"/>
    <w:rsid w:val="008F5D35"/>
    <w:rsid w:val="008F691A"/>
    <w:rsid w:val="008F6AAC"/>
    <w:rsid w:val="008F6CE3"/>
    <w:rsid w:val="008F6D68"/>
    <w:rsid w:val="008F6FCA"/>
    <w:rsid w:val="008F7084"/>
    <w:rsid w:val="008F7193"/>
    <w:rsid w:val="008F7490"/>
    <w:rsid w:val="008F76C0"/>
    <w:rsid w:val="008F7724"/>
    <w:rsid w:val="00900026"/>
    <w:rsid w:val="009009B3"/>
    <w:rsid w:val="00900B06"/>
    <w:rsid w:val="00900DDB"/>
    <w:rsid w:val="009013D1"/>
    <w:rsid w:val="00901779"/>
    <w:rsid w:val="00901F82"/>
    <w:rsid w:val="00902145"/>
    <w:rsid w:val="0090224D"/>
    <w:rsid w:val="00902A04"/>
    <w:rsid w:val="00902B5C"/>
    <w:rsid w:val="00903000"/>
    <w:rsid w:val="00903BA6"/>
    <w:rsid w:val="00903DC6"/>
    <w:rsid w:val="009045A8"/>
    <w:rsid w:val="009048CB"/>
    <w:rsid w:val="00904A77"/>
    <w:rsid w:val="00904B35"/>
    <w:rsid w:val="00904DB4"/>
    <w:rsid w:val="00905A37"/>
    <w:rsid w:val="00905DC7"/>
    <w:rsid w:val="00905EB2"/>
    <w:rsid w:val="009062D2"/>
    <w:rsid w:val="009069B8"/>
    <w:rsid w:val="00906E6B"/>
    <w:rsid w:val="0090712C"/>
    <w:rsid w:val="00907381"/>
    <w:rsid w:val="00907734"/>
    <w:rsid w:val="0090791B"/>
    <w:rsid w:val="00907D06"/>
    <w:rsid w:val="00907F89"/>
    <w:rsid w:val="00910105"/>
    <w:rsid w:val="009107EF"/>
    <w:rsid w:val="009109E1"/>
    <w:rsid w:val="00910A2A"/>
    <w:rsid w:val="00910B28"/>
    <w:rsid w:val="00910B4A"/>
    <w:rsid w:val="0091171B"/>
    <w:rsid w:val="00911F12"/>
    <w:rsid w:val="009126BD"/>
    <w:rsid w:val="00912826"/>
    <w:rsid w:val="0091287F"/>
    <w:rsid w:val="00912C26"/>
    <w:rsid w:val="00912DBD"/>
    <w:rsid w:val="00912E2C"/>
    <w:rsid w:val="00912EE0"/>
    <w:rsid w:val="009139F0"/>
    <w:rsid w:val="00913FB2"/>
    <w:rsid w:val="009141D6"/>
    <w:rsid w:val="0091443F"/>
    <w:rsid w:val="0091444A"/>
    <w:rsid w:val="009145AD"/>
    <w:rsid w:val="00914610"/>
    <w:rsid w:val="009149CB"/>
    <w:rsid w:val="00914A18"/>
    <w:rsid w:val="009151C8"/>
    <w:rsid w:val="00915525"/>
    <w:rsid w:val="009156E4"/>
    <w:rsid w:val="00915721"/>
    <w:rsid w:val="00915911"/>
    <w:rsid w:val="00915B15"/>
    <w:rsid w:val="00915EB4"/>
    <w:rsid w:val="00915EF4"/>
    <w:rsid w:val="009162E8"/>
    <w:rsid w:val="00916651"/>
    <w:rsid w:val="00916BBA"/>
    <w:rsid w:val="009170C5"/>
    <w:rsid w:val="009173B4"/>
    <w:rsid w:val="009173DA"/>
    <w:rsid w:val="00917559"/>
    <w:rsid w:val="0091773B"/>
    <w:rsid w:val="009178A1"/>
    <w:rsid w:val="00917931"/>
    <w:rsid w:val="00920139"/>
    <w:rsid w:val="00920614"/>
    <w:rsid w:val="00920867"/>
    <w:rsid w:val="00920D47"/>
    <w:rsid w:val="00920F18"/>
    <w:rsid w:val="009214BE"/>
    <w:rsid w:val="00921C7E"/>
    <w:rsid w:val="00921E86"/>
    <w:rsid w:val="00921F19"/>
    <w:rsid w:val="0092251D"/>
    <w:rsid w:val="00922C22"/>
    <w:rsid w:val="0092313E"/>
    <w:rsid w:val="009236C9"/>
    <w:rsid w:val="009238D6"/>
    <w:rsid w:val="00923A93"/>
    <w:rsid w:val="00923C03"/>
    <w:rsid w:val="00923F1B"/>
    <w:rsid w:val="009240F7"/>
    <w:rsid w:val="00924209"/>
    <w:rsid w:val="00924693"/>
    <w:rsid w:val="00924979"/>
    <w:rsid w:val="0092527D"/>
    <w:rsid w:val="00925EE2"/>
    <w:rsid w:val="00925F2F"/>
    <w:rsid w:val="00925FD2"/>
    <w:rsid w:val="00926316"/>
    <w:rsid w:val="00926D2B"/>
    <w:rsid w:val="00926F4D"/>
    <w:rsid w:val="0092706E"/>
    <w:rsid w:val="009273F2"/>
    <w:rsid w:val="00927813"/>
    <w:rsid w:val="009278ED"/>
    <w:rsid w:val="009278F7"/>
    <w:rsid w:val="00927A18"/>
    <w:rsid w:val="00927C40"/>
    <w:rsid w:val="009300EA"/>
    <w:rsid w:val="00930429"/>
    <w:rsid w:val="009308C8"/>
    <w:rsid w:val="009308E5"/>
    <w:rsid w:val="0093096F"/>
    <w:rsid w:val="00930BFE"/>
    <w:rsid w:val="0093117D"/>
    <w:rsid w:val="009311F8"/>
    <w:rsid w:val="009313D2"/>
    <w:rsid w:val="009317CE"/>
    <w:rsid w:val="0093185D"/>
    <w:rsid w:val="00931944"/>
    <w:rsid w:val="00931D15"/>
    <w:rsid w:val="00932041"/>
    <w:rsid w:val="009327FB"/>
    <w:rsid w:val="00932E33"/>
    <w:rsid w:val="00932FFB"/>
    <w:rsid w:val="0093316B"/>
    <w:rsid w:val="009332BF"/>
    <w:rsid w:val="0093340B"/>
    <w:rsid w:val="00933523"/>
    <w:rsid w:val="009335E0"/>
    <w:rsid w:val="00933AFA"/>
    <w:rsid w:val="00933D46"/>
    <w:rsid w:val="0093416F"/>
    <w:rsid w:val="00934276"/>
    <w:rsid w:val="0093469C"/>
    <w:rsid w:val="009347CE"/>
    <w:rsid w:val="00934A12"/>
    <w:rsid w:val="00934B35"/>
    <w:rsid w:val="0093577D"/>
    <w:rsid w:val="0093583A"/>
    <w:rsid w:val="00936650"/>
    <w:rsid w:val="00936BFA"/>
    <w:rsid w:val="00936C12"/>
    <w:rsid w:val="00936E11"/>
    <w:rsid w:val="009374A2"/>
    <w:rsid w:val="0093765D"/>
    <w:rsid w:val="00937AF6"/>
    <w:rsid w:val="0094042B"/>
    <w:rsid w:val="009404AF"/>
    <w:rsid w:val="009406FA"/>
    <w:rsid w:val="0094191D"/>
    <w:rsid w:val="00941C81"/>
    <w:rsid w:val="0094207A"/>
    <w:rsid w:val="009429CB"/>
    <w:rsid w:val="00942B27"/>
    <w:rsid w:val="00942D3F"/>
    <w:rsid w:val="00943061"/>
    <w:rsid w:val="0094315F"/>
    <w:rsid w:val="009432C5"/>
    <w:rsid w:val="00943833"/>
    <w:rsid w:val="009439D1"/>
    <w:rsid w:val="00943A0F"/>
    <w:rsid w:val="00943CDF"/>
    <w:rsid w:val="00943E49"/>
    <w:rsid w:val="009440F2"/>
    <w:rsid w:val="009446D7"/>
    <w:rsid w:val="00944F3C"/>
    <w:rsid w:val="00945075"/>
    <w:rsid w:val="009452AD"/>
    <w:rsid w:val="00945372"/>
    <w:rsid w:val="00945400"/>
    <w:rsid w:val="00945540"/>
    <w:rsid w:val="00945654"/>
    <w:rsid w:val="00945B9D"/>
    <w:rsid w:val="00945C9D"/>
    <w:rsid w:val="00945CB4"/>
    <w:rsid w:val="00945DF1"/>
    <w:rsid w:val="00945E19"/>
    <w:rsid w:val="00946046"/>
    <w:rsid w:val="00946843"/>
    <w:rsid w:val="00946CF2"/>
    <w:rsid w:val="009471FE"/>
    <w:rsid w:val="00947438"/>
    <w:rsid w:val="009475C1"/>
    <w:rsid w:val="0094762A"/>
    <w:rsid w:val="0095020E"/>
    <w:rsid w:val="00950269"/>
    <w:rsid w:val="009503C8"/>
    <w:rsid w:val="00950459"/>
    <w:rsid w:val="0095050C"/>
    <w:rsid w:val="0095091E"/>
    <w:rsid w:val="00950FAD"/>
    <w:rsid w:val="00951231"/>
    <w:rsid w:val="009513C0"/>
    <w:rsid w:val="00951835"/>
    <w:rsid w:val="00951A3D"/>
    <w:rsid w:val="00951BA3"/>
    <w:rsid w:val="00951DB4"/>
    <w:rsid w:val="00951ECE"/>
    <w:rsid w:val="009524EA"/>
    <w:rsid w:val="009531E3"/>
    <w:rsid w:val="0095368F"/>
    <w:rsid w:val="00953977"/>
    <w:rsid w:val="00953DD9"/>
    <w:rsid w:val="00953EB9"/>
    <w:rsid w:val="00953FBA"/>
    <w:rsid w:val="009542FA"/>
    <w:rsid w:val="009545A1"/>
    <w:rsid w:val="009546C8"/>
    <w:rsid w:val="00954FE7"/>
    <w:rsid w:val="009552F7"/>
    <w:rsid w:val="00955393"/>
    <w:rsid w:val="00955DC8"/>
    <w:rsid w:val="009564E2"/>
    <w:rsid w:val="00956777"/>
    <w:rsid w:val="00956C75"/>
    <w:rsid w:val="00957D7B"/>
    <w:rsid w:val="0096006F"/>
    <w:rsid w:val="009602E6"/>
    <w:rsid w:val="009606D2"/>
    <w:rsid w:val="00960993"/>
    <w:rsid w:val="00961011"/>
    <w:rsid w:val="009611F9"/>
    <w:rsid w:val="00961205"/>
    <w:rsid w:val="00961385"/>
    <w:rsid w:val="00961A4F"/>
    <w:rsid w:val="00961C15"/>
    <w:rsid w:val="00961E48"/>
    <w:rsid w:val="00961E6B"/>
    <w:rsid w:val="009629CD"/>
    <w:rsid w:val="00962B35"/>
    <w:rsid w:val="00962DD3"/>
    <w:rsid w:val="009637D7"/>
    <w:rsid w:val="00963CDD"/>
    <w:rsid w:val="0096409A"/>
    <w:rsid w:val="00965015"/>
    <w:rsid w:val="009651E9"/>
    <w:rsid w:val="00965C90"/>
    <w:rsid w:val="00966126"/>
    <w:rsid w:val="00966E94"/>
    <w:rsid w:val="00967435"/>
    <w:rsid w:val="0096768E"/>
    <w:rsid w:val="00967F21"/>
    <w:rsid w:val="00967FAC"/>
    <w:rsid w:val="00970091"/>
    <w:rsid w:val="009707CA"/>
    <w:rsid w:val="009707FE"/>
    <w:rsid w:val="009708C4"/>
    <w:rsid w:val="00970923"/>
    <w:rsid w:val="0097097A"/>
    <w:rsid w:val="00970DE0"/>
    <w:rsid w:val="0097103E"/>
    <w:rsid w:val="009712D3"/>
    <w:rsid w:val="00971401"/>
    <w:rsid w:val="00971C71"/>
    <w:rsid w:val="00972244"/>
    <w:rsid w:val="00972403"/>
    <w:rsid w:val="009724A7"/>
    <w:rsid w:val="009729F4"/>
    <w:rsid w:val="00972AF5"/>
    <w:rsid w:val="00972E63"/>
    <w:rsid w:val="00973014"/>
    <w:rsid w:val="00973102"/>
    <w:rsid w:val="00973379"/>
    <w:rsid w:val="009733B8"/>
    <w:rsid w:val="00973407"/>
    <w:rsid w:val="009734E2"/>
    <w:rsid w:val="009738DC"/>
    <w:rsid w:val="0097390A"/>
    <w:rsid w:val="0097392F"/>
    <w:rsid w:val="00973A24"/>
    <w:rsid w:val="00973AC0"/>
    <w:rsid w:val="00973BFE"/>
    <w:rsid w:val="00974525"/>
    <w:rsid w:val="00974835"/>
    <w:rsid w:val="0097499D"/>
    <w:rsid w:val="009753B3"/>
    <w:rsid w:val="00975771"/>
    <w:rsid w:val="00975D2C"/>
    <w:rsid w:val="00975F60"/>
    <w:rsid w:val="00976062"/>
    <w:rsid w:val="009761B4"/>
    <w:rsid w:val="00976B33"/>
    <w:rsid w:val="00976BAC"/>
    <w:rsid w:val="00976D06"/>
    <w:rsid w:val="00976EC9"/>
    <w:rsid w:val="00977734"/>
    <w:rsid w:val="0097797D"/>
    <w:rsid w:val="00977AAC"/>
    <w:rsid w:val="00977EB4"/>
    <w:rsid w:val="00980159"/>
    <w:rsid w:val="00980390"/>
    <w:rsid w:val="009803A8"/>
    <w:rsid w:val="00980DBF"/>
    <w:rsid w:val="009813A4"/>
    <w:rsid w:val="00981689"/>
    <w:rsid w:val="00981865"/>
    <w:rsid w:val="00981ADB"/>
    <w:rsid w:val="00981E5B"/>
    <w:rsid w:val="00982245"/>
    <w:rsid w:val="00982426"/>
    <w:rsid w:val="0098278A"/>
    <w:rsid w:val="0098279C"/>
    <w:rsid w:val="0098291A"/>
    <w:rsid w:val="00982E11"/>
    <w:rsid w:val="009830F7"/>
    <w:rsid w:val="00983107"/>
    <w:rsid w:val="00984604"/>
    <w:rsid w:val="009849BC"/>
    <w:rsid w:val="00984B64"/>
    <w:rsid w:val="00984BD5"/>
    <w:rsid w:val="00984C94"/>
    <w:rsid w:val="009856E0"/>
    <w:rsid w:val="0098583F"/>
    <w:rsid w:val="0098595E"/>
    <w:rsid w:val="00985ACD"/>
    <w:rsid w:val="00985DCA"/>
    <w:rsid w:val="0098609F"/>
    <w:rsid w:val="0098689B"/>
    <w:rsid w:val="0098692C"/>
    <w:rsid w:val="00986B46"/>
    <w:rsid w:val="00986DC8"/>
    <w:rsid w:val="009872D7"/>
    <w:rsid w:val="00987511"/>
    <w:rsid w:val="00987960"/>
    <w:rsid w:val="00987F69"/>
    <w:rsid w:val="00990121"/>
    <w:rsid w:val="00990338"/>
    <w:rsid w:val="0099077E"/>
    <w:rsid w:val="00990BAC"/>
    <w:rsid w:val="0099239D"/>
    <w:rsid w:val="009923DC"/>
    <w:rsid w:val="009930C9"/>
    <w:rsid w:val="00993394"/>
    <w:rsid w:val="009933F5"/>
    <w:rsid w:val="0099352E"/>
    <w:rsid w:val="009936B6"/>
    <w:rsid w:val="00993944"/>
    <w:rsid w:val="009939D2"/>
    <w:rsid w:val="00993A74"/>
    <w:rsid w:val="00993D22"/>
    <w:rsid w:val="00993ED2"/>
    <w:rsid w:val="0099410D"/>
    <w:rsid w:val="00994466"/>
    <w:rsid w:val="00994574"/>
    <w:rsid w:val="00994AB6"/>
    <w:rsid w:val="009956D0"/>
    <w:rsid w:val="00995AAA"/>
    <w:rsid w:val="00995B23"/>
    <w:rsid w:val="009961A8"/>
    <w:rsid w:val="00996419"/>
    <w:rsid w:val="0099675F"/>
    <w:rsid w:val="0099688D"/>
    <w:rsid w:val="00996CA8"/>
    <w:rsid w:val="00996CE3"/>
    <w:rsid w:val="00996DDA"/>
    <w:rsid w:val="00996EA1"/>
    <w:rsid w:val="009971F6"/>
    <w:rsid w:val="0099788D"/>
    <w:rsid w:val="00997A94"/>
    <w:rsid w:val="00997EEC"/>
    <w:rsid w:val="00997EF8"/>
    <w:rsid w:val="009A0100"/>
    <w:rsid w:val="009A0121"/>
    <w:rsid w:val="009A054D"/>
    <w:rsid w:val="009A092E"/>
    <w:rsid w:val="009A0978"/>
    <w:rsid w:val="009A0A31"/>
    <w:rsid w:val="009A1016"/>
    <w:rsid w:val="009A1287"/>
    <w:rsid w:val="009A1305"/>
    <w:rsid w:val="009A239F"/>
    <w:rsid w:val="009A24F4"/>
    <w:rsid w:val="009A2626"/>
    <w:rsid w:val="009A2A96"/>
    <w:rsid w:val="009A2C8D"/>
    <w:rsid w:val="009A2D3F"/>
    <w:rsid w:val="009A30DB"/>
    <w:rsid w:val="009A31DF"/>
    <w:rsid w:val="009A3283"/>
    <w:rsid w:val="009A32FD"/>
    <w:rsid w:val="009A3313"/>
    <w:rsid w:val="009A48E2"/>
    <w:rsid w:val="009A4AE7"/>
    <w:rsid w:val="009A4B90"/>
    <w:rsid w:val="009A4D02"/>
    <w:rsid w:val="009A4FE8"/>
    <w:rsid w:val="009A50B4"/>
    <w:rsid w:val="009A535F"/>
    <w:rsid w:val="009A5B25"/>
    <w:rsid w:val="009A5ECE"/>
    <w:rsid w:val="009A71F0"/>
    <w:rsid w:val="009A725D"/>
    <w:rsid w:val="009A7773"/>
    <w:rsid w:val="009A7E69"/>
    <w:rsid w:val="009B00CE"/>
    <w:rsid w:val="009B05B3"/>
    <w:rsid w:val="009B094F"/>
    <w:rsid w:val="009B09EF"/>
    <w:rsid w:val="009B0B44"/>
    <w:rsid w:val="009B0C98"/>
    <w:rsid w:val="009B0D2E"/>
    <w:rsid w:val="009B1438"/>
    <w:rsid w:val="009B1B98"/>
    <w:rsid w:val="009B1C71"/>
    <w:rsid w:val="009B1D8E"/>
    <w:rsid w:val="009B1FD4"/>
    <w:rsid w:val="009B2059"/>
    <w:rsid w:val="009B22D0"/>
    <w:rsid w:val="009B26F7"/>
    <w:rsid w:val="009B287C"/>
    <w:rsid w:val="009B2B07"/>
    <w:rsid w:val="009B2D0D"/>
    <w:rsid w:val="009B2E39"/>
    <w:rsid w:val="009B30A6"/>
    <w:rsid w:val="009B32CA"/>
    <w:rsid w:val="009B34A7"/>
    <w:rsid w:val="009B36EC"/>
    <w:rsid w:val="009B380C"/>
    <w:rsid w:val="009B3ABC"/>
    <w:rsid w:val="009B3C76"/>
    <w:rsid w:val="009B3E5B"/>
    <w:rsid w:val="009B43F6"/>
    <w:rsid w:val="009B44D6"/>
    <w:rsid w:val="009B49F1"/>
    <w:rsid w:val="009B4A1E"/>
    <w:rsid w:val="009B5074"/>
    <w:rsid w:val="009B507E"/>
    <w:rsid w:val="009B539C"/>
    <w:rsid w:val="009B56E1"/>
    <w:rsid w:val="009B56FB"/>
    <w:rsid w:val="009B5752"/>
    <w:rsid w:val="009B5997"/>
    <w:rsid w:val="009B6196"/>
    <w:rsid w:val="009B6462"/>
    <w:rsid w:val="009B6717"/>
    <w:rsid w:val="009B683A"/>
    <w:rsid w:val="009B6B62"/>
    <w:rsid w:val="009B6C5D"/>
    <w:rsid w:val="009B6DA2"/>
    <w:rsid w:val="009B6DE0"/>
    <w:rsid w:val="009B6E57"/>
    <w:rsid w:val="009B6EBC"/>
    <w:rsid w:val="009B7416"/>
    <w:rsid w:val="009B7837"/>
    <w:rsid w:val="009B78EB"/>
    <w:rsid w:val="009B7BC9"/>
    <w:rsid w:val="009B7C16"/>
    <w:rsid w:val="009B7D62"/>
    <w:rsid w:val="009B7E59"/>
    <w:rsid w:val="009B7F59"/>
    <w:rsid w:val="009B7FB0"/>
    <w:rsid w:val="009C06FD"/>
    <w:rsid w:val="009C0A87"/>
    <w:rsid w:val="009C0EE6"/>
    <w:rsid w:val="009C1858"/>
    <w:rsid w:val="009C1C3B"/>
    <w:rsid w:val="009C1CAD"/>
    <w:rsid w:val="009C1DC8"/>
    <w:rsid w:val="009C21D7"/>
    <w:rsid w:val="009C2877"/>
    <w:rsid w:val="009C2C63"/>
    <w:rsid w:val="009C30A2"/>
    <w:rsid w:val="009C3BE0"/>
    <w:rsid w:val="009C3EA4"/>
    <w:rsid w:val="009C40A4"/>
    <w:rsid w:val="009C5606"/>
    <w:rsid w:val="009C5ECB"/>
    <w:rsid w:val="009C6007"/>
    <w:rsid w:val="009C651C"/>
    <w:rsid w:val="009C66CD"/>
    <w:rsid w:val="009C6AA7"/>
    <w:rsid w:val="009C74C4"/>
    <w:rsid w:val="009C7F89"/>
    <w:rsid w:val="009D032E"/>
    <w:rsid w:val="009D038B"/>
    <w:rsid w:val="009D040A"/>
    <w:rsid w:val="009D10B2"/>
    <w:rsid w:val="009D11E7"/>
    <w:rsid w:val="009D14B9"/>
    <w:rsid w:val="009D2093"/>
    <w:rsid w:val="009D2254"/>
    <w:rsid w:val="009D2320"/>
    <w:rsid w:val="009D2D19"/>
    <w:rsid w:val="009D2D28"/>
    <w:rsid w:val="009D2FF1"/>
    <w:rsid w:val="009D310F"/>
    <w:rsid w:val="009D3215"/>
    <w:rsid w:val="009D32FE"/>
    <w:rsid w:val="009D33CF"/>
    <w:rsid w:val="009D3456"/>
    <w:rsid w:val="009D37C7"/>
    <w:rsid w:val="009D42AD"/>
    <w:rsid w:val="009D4655"/>
    <w:rsid w:val="009D4673"/>
    <w:rsid w:val="009D4B39"/>
    <w:rsid w:val="009D4F7F"/>
    <w:rsid w:val="009D553E"/>
    <w:rsid w:val="009D55D6"/>
    <w:rsid w:val="009D5881"/>
    <w:rsid w:val="009D5AA5"/>
    <w:rsid w:val="009D5BA6"/>
    <w:rsid w:val="009D5F43"/>
    <w:rsid w:val="009D650C"/>
    <w:rsid w:val="009D657F"/>
    <w:rsid w:val="009D680A"/>
    <w:rsid w:val="009D6AE6"/>
    <w:rsid w:val="009D6B25"/>
    <w:rsid w:val="009D6D09"/>
    <w:rsid w:val="009D7695"/>
    <w:rsid w:val="009D7A6D"/>
    <w:rsid w:val="009E00EA"/>
    <w:rsid w:val="009E05B0"/>
    <w:rsid w:val="009E0634"/>
    <w:rsid w:val="009E086F"/>
    <w:rsid w:val="009E09BE"/>
    <w:rsid w:val="009E147B"/>
    <w:rsid w:val="009E18A5"/>
    <w:rsid w:val="009E1A98"/>
    <w:rsid w:val="009E1EEE"/>
    <w:rsid w:val="009E253C"/>
    <w:rsid w:val="009E25DC"/>
    <w:rsid w:val="009E2D78"/>
    <w:rsid w:val="009E3316"/>
    <w:rsid w:val="009E36E8"/>
    <w:rsid w:val="009E36FA"/>
    <w:rsid w:val="009E3825"/>
    <w:rsid w:val="009E3A1A"/>
    <w:rsid w:val="009E3BD2"/>
    <w:rsid w:val="009E3D53"/>
    <w:rsid w:val="009E4324"/>
    <w:rsid w:val="009E4349"/>
    <w:rsid w:val="009E450F"/>
    <w:rsid w:val="009E572E"/>
    <w:rsid w:val="009E591F"/>
    <w:rsid w:val="009E5A06"/>
    <w:rsid w:val="009E62AE"/>
    <w:rsid w:val="009E67F4"/>
    <w:rsid w:val="009E686B"/>
    <w:rsid w:val="009E6BCD"/>
    <w:rsid w:val="009E6EE9"/>
    <w:rsid w:val="009E6F9B"/>
    <w:rsid w:val="009E6FF0"/>
    <w:rsid w:val="009E743D"/>
    <w:rsid w:val="009E77B5"/>
    <w:rsid w:val="009E7AC6"/>
    <w:rsid w:val="009F0268"/>
    <w:rsid w:val="009F062E"/>
    <w:rsid w:val="009F085F"/>
    <w:rsid w:val="009F0AD9"/>
    <w:rsid w:val="009F1003"/>
    <w:rsid w:val="009F1021"/>
    <w:rsid w:val="009F1882"/>
    <w:rsid w:val="009F1BD6"/>
    <w:rsid w:val="009F1C79"/>
    <w:rsid w:val="009F1F2C"/>
    <w:rsid w:val="009F1F31"/>
    <w:rsid w:val="009F20FD"/>
    <w:rsid w:val="009F2208"/>
    <w:rsid w:val="009F23A6"/>
    <w:rsid w:val="009F245A"/>
    <w:rsid w:val="009F281C"/>
    <w:rsid w:val="009F2CDB"/>
    <w:rsid w:val="009F3177"/>
    <w:rsid w:val="009F3506"/>
    <w:rsid w:val="009F3869"/>
    <w:rsid w:val="009F3B04"/>
    <w:rsid w:val="009F3B56"/>
    <w:rsid w:val="009F41B3"/>
    <w:rsid w:val="009F4DF4"/>
    <w:rsid w:val="009F4DFE"/>
    <w:rsid w:val="009F4E51"/>
    <w:rsid w:val="009F50E3"/>
    <w:rsid w:val="009F5A9F"/>
    <w:rsid w:val="009F5B05"/>
    <w:rsid w:val="009F5BBF"/>
    <w:rsid w:val="009F5F69"/>
    <w:rsid w:val="009F6137"/>
    <w:rsid w:val="009F61A8"/>
    <w:rsid w:val="009F6497"/>
    <w:rsid w:val="009F652C"/>
    <w:rsid w:val="009F67B6"/>
    <w:rsid w:val="009F6BAB"/>
    <w:rsid w:val="009F6BCA"/>
    <w:rsid w:val="009F6E64"/>
    <w:rsid w:val="009F6FE5"/>
    <w:rsid w:val="009F709D"/>
    <w:rsid w:val="009F7211"/>
    <w:rsid w:val="009F72C0"/>
    <w:rsid w:val="009F73F8"/>
    <w:rsid w:val="009F7407"/>
    <w:rsid w:val="009F7591"/>
    <w:rsid w:val="009F761E"/>
    <w:rsid w:val="009F76D8"/>
    <w:rsid w:val="009F78FB"/>
    <w:rsid w:val="009F7B97"/>
    <w:rsid w:val="00A003BF"/>
    <w:rsid w:val="00A01809"/>
    <w:rsid w:val="00A01856"/>
    <w:rsid w:val="00A01CE4"/>
    <w:rsid w:val="00A01F5A"/>
    <w:rsid w:val="00A02507"/>
    <w:rsid w:val="00A02842"/>
    <w:rsid w:val="00A0297D"/>
    <w:rsid w:val="00A03336"/>
    <w:rsid w:val="00A035D6"/>
    <w:rsid w:val="00A03DE0"/>
    <w:rsid w:val="00A04111"/>
    <w:rsid w:val="00A04291"/>
    <w:rsid w:val="00A042A9"/>
    <w:rsid w:val="00A04569"/>
    <w:rsid w:val="00A049AD"/>
    <w:rsid w:val="00A04A4B"/>
    <w:rsid w:val="00A04F84"/>
    <w:rsid w:val="00A05109"/>
    <w:rsid w:val="00A05325"/>
    <w:rsid w:val="00A06108"/>
    <w:rsid w:val="00A06303"/>
    <w:rsid w:val="00A063CC"/>
    <w:rsid w:val="00A064A7"/>
    <w:rsid w:val="00A06812"/>
    <w:rsid w:val="00A068AA"/>
    <w:rsid w:val="00A069EC"/>
    <w:rsid w:val="00A06F7A"/>
    <w:rsid w:val="00A070A6"/>
    <w:rsid w:val="00A07314"/>
    <w:rsid w:val="00A075FB"/>
    <w:rsid w:val="00A07633"/>
    <w:rsid w:val="00A07B6E"/>
    <w:rsid w:val="00A07D9B"/>
    <w:rsid w:val="00A07EC3"/>
    <w:rsid w:val="00A1025C"/>
    <w:rsid w:val="00A10729"/>
    <w:rsid w:val="00A10C49"/>
    <w:rsid w:val="00A10DB9"/>
    <w:rsid w:val="00A11054"/>
    <w:rsid w:val="00A1185B"/>
    <w:rsid w:val="00A11D69"/>
    <w:rsid w:val="00A11DE5"/>
    <w:rsid w:val="00A11E46"/>
    <w:rsid w:val="00A12098"/>
    <w:rsid w:val="00A1238B"/>
    <w:rsid w:val="00A12921"/>
    <w:rsid w:val="00A12C5A"/>
    <w:rsid w:val="00A12DFB"/>
    <w:rsid w:val="00A1358A"/>
    <w:rsid w:val="00A13D2F"/>
    <w:rsid w:val="00A14A09"/>
    <w:rsid w:val="00A14B93"/>
    <w:rsid w:val="00A14D52"/>
    <w:rsid w:val="00A15095"/>
    <w:rsid w:val="00A15796"/>
    <w:rsid w:val="00A15BFD"/>
    <w:rsid w:val="00A15C33"/>
    <w:rsid w:val="00A16015"/>
    <w:rsid w:val="00A1607E"/>
    <w:rsid w:val="00A161BB"/>
    <w:rsid w:val="00A167AB"/>
    <w:rsid w:val="00A16B3E"/>
    <w:rsid w:val="00A16CE7"/>
    <w:rsid w:val="00A16FC6"/>
    <w:rsid w:val="00A17007"/>
    <w:rsid w:val="00A17110"/>
    <w:rsid w:val="00A171F4"/>
    <w:rsid w:val="00A17376"/>
    <w:rsid w:val="00A17B9E"/>
    <w:rsid w:val="00A205E2"/>
    <w:rsid w:val="00A20643"/>
    <w:rsid w:val="00A20ACA"/>
    <w:rsid w:val="00A216D2"/>
    <w:rsid w:val="00A22190"/>
    <w:rsid w:val="00A222AA"/>
    <w:rsid w:val="00A22471"/>
    <w:rsid w:val="00A22B40"/>
    <w:rsid w:val="00A22DC8"/>
    <w:rsid w:val="00A22E1F"/>
    <w:rsid w:val="00A2336E"/>
    <w:rsid w:val="00A23759"/>
    <w:rsid w:val="00A2421A"/>
    <w:rsid w:val="00A24266"/>
    <w:rsid w:val="00A2444F"/>
    <w:rsid w:val="00A2449C"/>
    <w:rsid w:val="00A24621"/>
    <w:rsid w:val="00A24840"/>
    <w:rsid w:val="00A253C9"/>
    <w:rsid w:val="00A260AA"/>
    <w:rsid w:val="00A26FFC"/>
    <w:rsid w:val="00A27137"/>
    <w:rsid w:val="00A27440"/>
    <w:rsid w:val="00A27608"/>
    <w:rsid w:val="00A27BED"/>
    <w:rsid w:val="00A30531"/>
    <w:rsid w:val="00A3070A"/>
    <w:rsid w:val="00A309B2"/>
    <w:rsid w:val="00A309E4"/>
    <w:rsid w:val="00A30CDD"/>
    <w:rsid w:val="00A30DF0"/>
    <w:rsid w:val="00A30E88"/>
    <w:rsid w:val="00A30FA5"/>
    <w:rsid w:val="00A3141D"/>
    <w:rsid w:val="00A3165F"/>
    <w:rsid w:val="00A316BF"/>
    <w:rsid w:val="00A31DF4"/>
    <w:rsid w:val="00A3220A"/>
    <w:rsid w:val="00A32BE2"/>
    <w:rsid w:val="00A3330E"/>
    <w:rsid w:val="00A33B7E"/>
    <w:rsid w:val="00A33D1A"/>
    <w:rsid w:val="00A341AA"/>
    <w:rsid w:val="00A34A41"/>
    <w:rsid w:val="00A34A45"/>
    <w:rsid w:val="00A35387"/>
    <w:rsid w:val="00A35AFE"/>
    <w:rsid w:val="00A36226"/>
    <w:rsid w:val="00A36755"/>
    <w:rsid w:val="00A37154"/>
    <w:rsid w:val="00A3733D"/>
    <w:rsid w:val="00A374F4"/>
    <w:rsid w:val="00A3797D"/>
    <w:rsid w:val="00A37A98"/>
    <w:rsid w:val="00A37D3C"/>
    <w:rsid w:val="00A40243"/>
    <w:rsid w:val="00A40333"/>
    <w:rsid w:val="00A40889"/>
    <w:rsid w:val="00A4096D"/>
    <w:rsid w:val="00A40CD2"/>
    <w:rsid w:val="00A40E9F"/>
    <w:rsid w:val="00A4117F"/>
    <w:rsid w:val="00A41AD5"/>
    <w:rsid w:val="00A41BB2"/>
    <w:rsid w:val="00A41EB9"/>
    <w:rsid w:val="00A420FA"/>
    <w:rsid w:val="00A42136"/>
    <w:rsid w:val="00A42A63"/>
    <w:rsid w:val="00A42C37"/>
    <w:rsid w:val="00A42C68"/>
    <w:rsid w:val="00A42E8A"/>
    <w:rsid w:val="00A43167"/>
    <w:rsid w:val="00A432D7"/>
    <w:rsid w:val="00A4335E"/>
    <w:rsid w:val="00A433A0"/>
    <w:rsid w:val="00A4375C"/>
    <w:rsid w:val="00A437FB"/>
    <w:rsid w:val="00A43944"/>
    <w:rsid w:val="00A43ECD"/>
    <w:rsid w:val="00A43F46"/>
    <w:rsid w:val="00A441AF"/>
    <w:rsid w:val="00A44EE9"/>
    <w:rsid w:val="00A462B2"/>
    <w:rsid w:val="00A462F1"/>
    <w:rsid w:val="00A4671A"/>
    <w:rsid w:val="00A4678B"/>
    <w:rsid w:val="00A4697E"/>
    <w:rsid w:val="00A46DDF"/>
    <w:rsid w:val="00A46FEA"/>
    <w:rsid w:val="00A475EC"/>
    <w:rsid w:val="00A47E8F"/>
    <w:rsid w:val="00A47E99"/>
    <w:rsid w:val="00A506E8"/>
    <w:rsid w:val="00A50713"/>
    <w:rsid w:val="00A5098C"/>
    <w:rsid w:val="00A5117E"/>
    <w:rsid w:val="00A5156B"/>
    <w:rsid w:val="00A515EE"/>
    <w:rsid w:val="00A51710"/>
    <w:rsid w:val="00A51E1A"/>
    <w:rsid w:val="00A5267B"/>
    <w:rsid w:val="00A52BEB"/>
    <w:rsid w:val="00A535E1"/>
    <w:rsid w:val="00A5396E"/>
    <w:rsid w:val="00A53AD9"/>
    <w:rsid w:val="00A53E8B"/>
    <w:rsid w:val="00A53ED4"/>
    <w:rsid w:val="00A53FAA"/>
    <w:rsid w:val="00A54095"/>
    <w:rsid w:val="00A541AA"/>
    <w:rsid w:val="00A54950"/>
    <w:rsid w:val="00A5496B"/>
    <w:rsid w:val="00A54C61"/>
    <w:rsid w:val="00A54DD5"/>
    <w:rsid w:val="00A55069"/>
    <w:rsid w:val="00A553D5"/>
    <w:rsid w:val="00A55518"/>
    <w:rsid w:val="00A558DC"/>
    <w:rsid w:val="00A55A4E"/>
    <w:rsid w:val="00A5601C"/>
    <w:rsid w:val="00A561FB"/>
    <w:rsid w:val="00A56236"/>
    <w:rsid w:val="00A56237"/>
    <w:rsid w:val="00A5642E"/>
    <w:rsid w:val="00A5648C"/>
    <w:rsid w:val="00A565E7"/>
    <w:rsid w:val="00A56B30"/>
    <w:rsid w:val="00A56C71"/>
    <w:rsid w:val="00A56E72"/>
    <w:rsid w:val="00A56ED4"/>
    <w:rsid w:val="00A570B0"/>
    <w:rsid w:val="00A5711D"/>
    <w:rsid w:val="00A57338"/>
    <w:rsid w:val="00A5752C"/>
    <w:rsid w:val="00A57CB5"/>
    <w:rsid w:val="00A57F19"/>
    <w:rsid w:val="00A60024"/>
    <w:rsid w:val="00A6077F"/>
    <w:rsid w:val="00A608F8"/>
    <w:rsid w:val="00A60C3D"/>
    <w:rsid w:val="00A60D07"/>
    <w:rsid w:val="00A60DD4"/>
    <w:rsid w:val="00A60E80"/>
    <w:rsid w:val="00A61B10"/>
    <w:rsid w:val="00A61D4C"/>
    <w:rsid w:val="00A61DD0"/>
    <w:rsid w:val="00A62459"/>
    <w:rsid w:val="00A624CA"/>
    <w:rsid w:val="00A62894"/>
    <w:rsid w:val="00A62CD2"/>
    <w:rsid w:val="00A631E5"/>
    <w:rsid w:val="00A6392B"/>
    <w:rsid w:val="00A63A96"/>
    <w:rsid w:val="00A63AF8"/>
    <w:rsid w:val="00A63D89"/>
    <w:rsid w:val="00A64029"/>
    <w:rsid w:val="00A64045"/>
    <w:rsid w:val="00A6438A"/>
    <w:rsid w:val="00A643A7"/>
    <w:rsid w:val="00A643C7"/>
    <w:rsid w:val="00A644FD"/>
    <w:rsid w:val="00A647E7"/>
    <w:rsid w:val="00A64D02"/>
    <w:rsid w:val="00A64E65"/>
    <w:rsid w:val="00A6510B"/>
    <w:rsid w:val="00A65515"/>
    <w:rsid w:val="00A656F0"/>
    <w:rsid w:val="00A6583A"/>
    <w:rsid w:val="00A65858"/>
    <w:rsid w:val="00A6674A"/>
    <w:rsid w:val="00A66D39"/>
    <w:rsid w:val="00A66E57"/>
    <w:rsid w:val="00A66F4C"/>
    <w:rsid w:val="00A67AE1"/>
    <w:rsid w:val="00A67DE0"/>
    <w:rsid w:val="00A67F76"/>
    <w:rsid w:val="00A7027C"/>
    <w:rsid w:val="00A709FB"/>
    <w:rsid w:val="00A71638"/>
    <w:rsid w:val="00A71682"/>
    <w:rsid w:val="00A718C5"/>
    <w:rsid w:val="00A718E8"/>
    <w:rsid w:val="00A71A8C"/>
    <w:rsid w:val="00A71AC6"/>
    <w:rsid w:val="00A71F94"/>
    <w:rsid w:val="00A72157"/>
    <w:rsid w:val="00A72300"/>
    <w:rsid w:val="00A7242C"/>
    <w:rsid w:val="00A7247C"/>
    <w:rsid w:val="00A72496"/>
    <w:rsid w:val="00A72978"/>
    <w:rsid w:val="00A73194"/>
    <w:rsid w:val="00A7322E"/>
    <w:rsid w:val="00A73232"/>
    <w:rsid w:val="00A7388A"/>
    <w:rsid w:val="00A73892"/>
    <w:rsid w:val="00A7443A"/>
    <w:rsid w:val="00A7484B"/>
    <w:rsid w:val="00A74924"/>
    <w:rsid w:val="00A74B6F"/>
    <w:rsid w:val="00A74E0A"/>
    <w:rsid w:val="00A752A7"/>
    <w:rsid w:val="00A756CF"/>
    <w:rsid w:val="00A757AC"/>
    <w:rsid w:val="00A759AF"/>
    <w:rsid w:val="00A75AFB"/>
    <w:rsid w:val="00A75CDC"/>
    <w:rsid w:val="00A75D04"/>
    <w:rsid w:val="00A75F18"/>
    <w:rsid w:val="00A76046"/>
    <w:rsid w:val="00A7604E"/>
    <w:rsid w:val="00A767DF"/>
    <w:rsid w:val="00A76F7E"/>
    <w:rsid w:val="00A76F82"/>
    <w:rsid w:val="00A775B3"/>
    <w:rsid w:val="00A779B6"/>
    <w:rsid w:val="00A77BCC"/>
    <w:rsid w:val="00A77E0D"/>
    <w:rsid w:val="00A800DB"/>
    <w:rsid w:val="00A80620"/>
    <w:rsid w:val="00A808BC"/>
    <w:rsid w:val="00A809D1"/>
    <w:rsid w:val="00A80D25"/>
    <w:rsid w:val="00A80D40"/>
    <w:rsid w:val="00A80EEC"/>
    <w:rsid w:val="00A810D0"/>
    <w:rsid w:val="00A81100"/>
    <w:rsid w:val="00A82AD4"/>
    <w:rsid w:val="00A82B7D"/>
    <w:rsid w:val="00A82CCA"/>
    <w:rsid w:val="00A82D30"/>
    <w:rsid w:val="00A83552"/>
    <w:rsid w:val="00A83719"/>
    <w:rsid w:val="00A83D9B"/>
    <w:rsid w:val="00A83E9E"/>
    <w:rsid w:val="00A83F18"/>
    <w:rsid w:val="00A84A37"/>
    <w:rsid w:val="00A851FB"/>
    <w:rsid w:val="00A854FE"/>
    <w:rsid w:val="00A85782"/>
    <w:rsid w:val="00A85A16"/>
    <w:rsid w:val="00A85B2E"/>
    <w:rsid w:val="00A85B3D"/>
    <w:rsid w:val="00A85F21"/>
    <w:rsid w:val="00A85F4B"/>
    <w:rsid w:val="00A863E9"/>
    <w:rsid w:val="00A8660A"/>
    <w:rsid w:val="00A86F61"/>
    <w:rsid w:val="00A8742E"/>
    <w:rsid w:val="00A875FC"/>
    <w:rsid w:val="00A87EC0"/>
    <w:rsid w:val="00A87F3E"/>
    <w:rsid w:val="00A90004"/>
    <w:rsid w:val="00A90012"/>
    <w:rsid w:val="00A902E6"/>
    <w:rsid w:val="00A90718"/>
    <w:rsid w:val="00A909D2"/>
    <w:rsid w:val="00A90B8A"/>
    <w:rsid w:val="00A90E51"/>
    <w:rsid w:val="00A91DF5"/>
    <w:rsid w:val="00A923AE"/>
    <w:rsid w:val="00A92665"/>
    <w:rsid w:val="00A9288E"/>
    <w:rsid w:val="00A92D04"/>
    <w:rsid w:val="00A92D5B"/>
    <w:rsid w:val="00A9329B"/>
    <w:rsid w:val="00A93391"/>
    <w:rsid w:val="00A937DF"/>
    <w:rsid w:val="00A9382F"/>
    <w:rsid w:val="00A93A66"/>
    <w:rsid w:val="00A93A9E"/>
    <w:rsid w:val="00A94227"/>
    <w:rsid w:val="00A9422F"/>
    <w:rsid w:val="00A94244"/>
    <w:rsid w:val="00A942FE"/>
    <w:rsid w:val="00A94511"/>
    <w:rsid w:val="00A95023"/>
    <w:rsid w:val="00A952F5"/>
    <w:rsid w:val="00A955F5"/>
    <w:rsid w:val="00A957A2"/>
    <w:rsid w:val="00A9582F"/>
    <w:rsid w:val="00A9587B"/>
    <w:rsid w:val="00A959DC"/>
    <w:rsid w:val="00A95B7C"/>
    <w:rsid w:val="00A95C07"/>
    <w:rsid w:val="00A95ED7"/>
    <w:rsid w:val="00A962C6"/>
    <w:rsid w:val="00A9687C"/>
    <w:rsid w:val="00A96BAA"/>
    <w:rsid w:val="00A97222"/>
    <w:rsid w:val="00A972BC"/>
    <w:rsid w:val="00A97353"/>
    <w:rsid w:val="00A97949"/>
    <w:rsid w:val="00A97A36"/>
    <w:rsid w:val="00A97B2C"/>
    <w:rsid w:val="00A97D8B"/>
    <w:rsid w:val="00AA022C"/>
    <w:rsid w:val="00AA06F9"/>
    <w:rsid w:val="00AA091C"/>
    <w:rsid w:val="00AA09C5"/>
    <w:rsid w:val="00AA0B49"/>
    <w:rsid w:val="00AA0F2C"/>
    <w:rsid w:val="00AA11DD"/>
    <w:rsid w:val="00AA17BD"/>
    <w:rsid w:val="00AA1890"/>
    <w:rsid w:val="00AA18AB"/>
    <w:rsid w:val="00AA1A99"/>
    <w:rsid w:val="00AA2047"/>
    <w:rsid w:val="00AA247B"/>
    <w:rsid w:val="00AA26F7"/>
    <w:rsid w:val="00AA2CB8"/>
    <w:rsid w:val="00AA2D6A"/>
    <w:rsid w:val="00AA323E"/>
    <w:rsid w:val="00AA3756"/>
    <w:rsid w:val="00AA3819"/>
    <w:rsid w:val="00AA42A7"/>
    <w:rsid w:val="00AA47B6"/>
    <w:rsid w:val="00AA47FE"/>
    <w:rsid w:val="00AA4B5B"/>
    <w:rsid w:val="00AA4F23"/>
    <w:rsid w:val="00AA5583"/>
    <w:rsid w:val="00AA56FC"/>
    <w:rsid w:val="00AA5775"/>
    <w:rsid w:val="00AA591A"/>
    <w:rsid w:val="00AA5FE8"/>
    <w:rsid w:val="00AA61D5"/>
    <w:rsid w:val="00AA6406"/>
    <w:rsid w:val="00AA6CAC"/>
    <w:rsid w:val="00AA6DF3"/>
    <w:rsid w:val="00AA6E82"/>
    <w:rsid w:val="00AA7426"/>
    <w:rsid w:val="00AA78ED"/>
    <w:rsid w:val="00AA7ABF"/>
    <w:rsid w:val="00AB020A"/>
    <w:rsid w:val="00AB0243"/>
    <w:rsid w:val="00AB0A4A"/>
    <w:rsid w:val="00AB1060"/>
    <w:rsid w:val="00AB12E8"/>
    <w:rsid w:val="00AB14B3"/>
    <w:rsid w:val="00AB15D4"/>
    <w:rsid w:val="00AB1638"/>
    <w:rsid w:val="00AB1A6D"/>
    <w:rsid w:val="00AB1D4D"/>
    <w:rsid w:val="00AB206D"/>
    <w:rsid w:val="00AB210B"/>
    <w:rsid w:val="00AB2403"/>
    <w:rsid w:val="00AB29C9"/>
    <w:rsid w:val="00AB2C28"/>
    <w:rsid w:val="00AB30EE"/>
    <w:rsid w:val="00AB35B5"/>
    <w:rsid w:val="00AB3D73"/>
    <w:rsid w:val="00AB3E85"/>
    <w:rsid w:val="00AB42CF"/>
    <w:rsid w:val="00AB448A"/>
    <w:rsid w:val="00AB4EFB"/>
    <w:rsid w:val="00AB5174"/>
    <w:rsid w:val="00AB52DB"/>
    <w:rsid w:val="00AB59AC"/>
    <w:rsid w:val="00AB5E30"/>
    <w:rsid w:val="00AB5F7E"/>
    <w:rsid w:val="00AB65AA"/>
    <w:rsid w:val="00AB6802"/>
    <w:rsid w:val="00AB6D35"/>
    <w:rsid w:val="00AB74BF"/>
    <w:rsid w:val="00AB78C4"/>
    <w:rsid w:val="00AB792D"/>
    <w:rsid w:val="00AB7A55"/>
    <w:rsid w:val="00AB7ECC"/>
    <w:rsid w:val="00AC01D5"/>
    <w:rsid w:val="00AC02A8"/>
    <w:rsid w:val="00AC0712"/>
    <w:rsid w:val="00AC0C07"/>
    <w:rsid w:val="00AC0DB0"/>
    <w:rsid w:val="00AC0DD7"/>
    <w:rsid w:val="00AC103E"/>
    <w:rsid w:val="00AC107D"/>
    <w:rsid w:val="00AC14BC"/>
    <w:rsid w:val="00AC192F"/>
    <w:rsid w:val="00AC1A66"/>
    <w:rsid w:val="00AC1D7B"/>
    <w:rsid w:val="00AC1DE3"/>
    <w:rsid w:val="00AC2D2E"/>
    <w:rsid w:val="00AC2EEA"/>
    <w:rsid w:val="00AC2FC1"/>
    <w:rsid w:val="00AC30E2"/>
    <w:rsid w:val="00AC32C2"/>
    <w:rsid w:val="00AC3650"/>
    <w:rsid w:val="00AC3C87"/>
    <w:rsid w:val="00AC3DC4"/>
    <w:rsid w:val="00AC451C"/>
    <w:rsid w:val="00AC46C3"/>
    <w:rsid w:val="00AC4C03"/>
    <w:rsid w:val="00AC582F"/>
    <w:rsid w:val="00AC59C0"/>
    <w:rsid w:val="00AC5D55"/>
    <w:rsid w:val="00AC5DCA"/>
    <w:rsid w:val="00AC6A31"/>
    <w:rsid w:val="00AC6AA9"/>
    <w:rsid w:val="00AC6D3A"/>
    <w:rsid w:val="00AC73AE"/>
    <w:rsid w:val="00AD0439"/>
    <w:rsid w:val="00AD0E97"/>
    <w:rsid w:val="00AD2744"/>
    <w:rsid w:val="00AD2B5C"/>
    <w:rsid w:val="00AD3009"/>
    <w:rsid w:val="00AD3123"/>
    <w:rsid w:val="00AD31B6"/>
    <w:rsid w:val="00AD31D0"/>
    <w:rsid w:val="00AD4299"/>
    <w:rsid w:val="00AD499E"/>
    <w:rsid w:val="00AD4E42"/>
    <w:rsid w:val="00AD4EEE"/>
    <w:rsid w:val="00AD4EF5"/>
    <w:rsid w:val="00AD5536"/>
    <w:rsid w:val="00AD58DA"/>
    <w:rsid w:val="00AD5C66"/>
    <w:rsid w:val="00AD5DBD"/>
    <w:rsid w:val="00AD5F8F"/>
    <w:rsid w:val="00AD617D"/>
    <w:rsid w:val="00AD6615"/>
    <w:rsid w:val="00AD7ABB"/>
    <w:rsid w:val="00AD7F90"/>
    <w:rsid w:val="00AE0197"/>
    <w:rsid w:val="00AE0220"/>
    <w:rsid w:val="00AE06FB"/>
    <w:rsid w:val="00AE0A2A"/>
    <w:rsid w:val="00AE0B10"/>
    <w:rsid w:val="00AE0DCD"/>
    <w:rsid w:val="00AE18FB"/>
    <w:rsid w:val="00AE1DAC"/>
    <w:rsid w:val="00AE1FF3"/>
    <w:rsid w:val="00AE2554"/>
    <w:rsid w:val="00AE2AD2"/>
    <w:rsid w:val="00AE2DB1"/>
    <w:rsid w:val="00AE33FB"/>
    <w:rsid w:val="00AE352C"/>
    <w:rsid w:val="00AE4467"/>
    <w:rsid w:val="00AE4B7D"/>
    <w:rsid w:val="00AE4FCB"/>
    <w:rsid w:val="00AE504E"/>
    <w:rsid w:val="00AE5050"/>
    <w:rsid w:val="00AE514C"/>
    <w:rsid w:val="00AE5497"/>
    <w:rsid w:val="00AE596F"/>
    <w:rsid w:val="00AE5FE3"/>
    <w:rsid w:val="00AE626F"/>
    <w:rsid w:val="00AE6294"/>
    <w:rsid w:val="00AE654D"/>
    <w:rsid w:val="00AE6805"/>
    <w:rsid w:val="00AE6864"/>
    <w:rsid w:val="00AE6A55"/>
    <w:rsid w:val="00AE6ECD"/>
    <w:rsid w:val="00AE71B7"/>
    <w:rsid w:val="00AE79D0"/>
    <w:rsid w:val="00AE7CD5"/>
    <w:rsid w:val="00AF0772"/>
    <w:rsid w:val="00AF0886"/>
    <w:rsid w:val="00AF0C59"/>
    <w:rsid w:val="00AF0F90"/>
    <w:rsid w:val="00AF1A0A"/>
    <w:rsid w:val="00AF1ABF"/>
    <w:rsid w:val="00AF1B45"/>
    <w:rsid w:val="00AF1CEE"/>
    <w:rsid w:val="00AF1D48"/>
    <w:rsid w:val="00AF2121"/>
    <w:rsid w:val="00AF22D6"/>
    <w:rsid w:val="00AF241C"/>
    <w:rsid w:val="00AF2512"/>
    <w:rsid w:val="00AF3A6E"/>
    <w:rsid w:val="00AF3FAD"/>
    <w:rsid w:val="00AF4052"/>
    <w:rsid w:val="00AF4591"/>
    <w:rsid w:val="00AF4875"/>
    <w:rsid w:val="00AF491E"/>
    <w:rsid w:val="00AF4ED2"/>
    <w:rsid w:val="00AF54F1"/>
    <w:rsid w:val="00AF5A20"/>
    <w:rsid w:val="00AF6C6F"/>
    <w:rsid w:val="00AF6DC6"/>
    <w:rsid w:val="00AF7334"/>
    <w:rsid w:val="00AF7542"/>
    <w:rsid w:val="00AF7586"/>
    <w:rsid w:val="00AF7811"/>
    <w:rsid w:val="00AF7BDE"/>
    <w:rsid w:val="00AF7BE2"/>
    <w:rsid w:val="00AF7C39"/>
    <w:rsid w:val="00AF7C62"/>
    <w:rsid w:val="00AF7D0E"/>
    <w:rsid w:val="00AF7EC2"/>
    <w:rsid w:val="00B000D3"/>
    <w:rsid w:val="00B00135"/>
    <w:rsid w:val="00B0073F"/>
    <w:rsid w:val="00B014E3"/>
    <w:rsid w:val="00B015E6"/>
    <w:rsid w:val="00B016E8"/>
    <w:rsid w:val="00B02B78"/>
    <w:rsid w:val="00B02D72"/>
    <w:rsid w:val="00B031F7"/>
    <w:rsid w:val="00B035D9"/>
    <w:rsid w:val="00B03789"/>
    <w:rsid w:val="00B03CB5"/>
    <w:rsid w:val="00B0416A"/>
    <w:rsid w:val="00B04279"/>
    <w:rsid w:val="00B0427D"/>
    <w:rsid w:val="00B042E6"/>
    <w:rsid w:val="00B0438E"/>
    <w:rsid w:val="00B047F3"/>
    <w:rsid w:val="00B05024"/>
    <w:rsid w:val="00B05030"/>
    <w:rsid w:val="00B05BC5"/>
    <w:rsid w:val="00B05F47"/>
    <w:rsid w:val="00B05FCF"/>
    <w:rsid w:val="00B0644C"/>
    <w:rsid w:val="00B0649C"/>
    <w:rsid w:val="00B064A7"/>
    <w:rsid w:val="00B0657D"/>
    <w:rsid w:val="00B06A33"/>
    <w:rsid w:val="00B06ACA"/>
    <w:rsid w:val="00B06C3B"/>
    <w:rsid w:val="00B07179"/>
    <w:rsid w:val="00B07328"/>
    <w:rsid w:val="00B07362"/>
    <w:rsid w:val="00B073F8"/>
    <w:rsid w:val="00B074A2"/>
    <w:rsid w:val="00B0755E"/>
    <w:rsid w:val="00B078AD"/>
    <w:rsid w:val="00B078E1"/>
    <w:rsid w:val="00B07AC0"/>
    <w:rsid w:val="00B07F96"/>
    <w:rsid w:val="00B10226"/>
    <w:rsid w:val="00B10457"/>
    <w:rsid w:val="00B10FB4"/>
    <w:rsid w:val="00B11032"/>
    <w:rsid w:val="00B117DE"/>
    <w:rsid w:val="00B11B3A"/>
    <w:rsid w:val="00B11C9E"/>
    <w:rsid w:val="00B11FCB"/>
    <w:rsid w:val="00B11FF0"/>
    <w:rsid w:val="00B1237C"/>
    <w:rsid w:val="00B12829"/>
    <w:rsid w:val="00B128EB"/>
    <w:rsid w:val="00B12975"/>
    <w:rsid w:val="00B12B1F"/>
    <w:rsid w:val="00B12BB1"/>
    <w:rsid w:val="00B1315B"/>
    <w:rsid w:val="00B13205"/>
    <w:rsid w:val="00B136F0"/>
    <w:rsid w:val="00B13B81"/>
    <w:rsid w:val="00B13BA0"/>
    <w:rsid w:val="00B13EC4"/>
    <w:rsid w:val="00B13F77"/>
    <w:rsid w:val="00B14006"/>
    <w:rsid w:val="00B14536"/>
    <w:rsid w:val="00B1457E"/>
    <w:rsid w:val="00B146E3"/>
    <w:rsid w:val="00B15317"/>
    <w:rsid w:val="00B1546D"/>
    <w:rsid w:val="00B15962"/>
    <w:rsid w:val="00B15AE2"/>
    <w:rsid w:val="00B15DBE"/>
    <w:rsid w:val="00B15FAF"/>
    <w:rsid w:val="00B15FB8"/>
    <w:rsid w:val="00B160C0"/>
    <w:rsid w:val="00B1646D"/>
    <w:rsid w:val="00B165A0"/>
    <w:rsid w:val="00B16784"/>
    <w:rsid w:val="00B1699F"/>
    <w:rsid w:val="00B16BEB"/>
    <w:rsid w:val="00B16E69"/>
    <w:rsid w:val="00B17324"/>
    <w:rsid w:val="00B179B3"/>
    <w:rsid w:val="00B17D34"/>
    <w:rsid w:val="00B2044C"/>
    <w:rsid w:val="00B20A2E"/>
    <w:rsid w:val="00B20D6A"/>
    <w:rsid w:val="00B21318"/>
    <w:rsid w:val="00B213C2"/>
    <w:rsid w:val="00B21784"/>
    <w:rsid w:val="00B2196D"/>
    <w:rsid w:val="00B21AA4"/>
    <w:rsid w:val="00B21B0B"/>
    <w:rsid w:val="00B21C80"/>
    <w:rsid w:val="00B21E98"/>
    <w:rsid w:val="00B2235F"/>
    <w:rsid w:val="00B223F9"/>
    <w:rsid w:val="00B225C1"/>
    <w:rsid w:val="00B2266A"/>
    <w:rsid w:val="00B22EE6"/>
    <w:rsid w:val="00B2307E"/>
    <w:rsid w:val="00B23143"/>
    <w:rsid w:val="00B2319C"/>
    <w:rsid w:val="00B23624"/>
    <w:rsid w:val="00B23D86"/>
    <w:rsid w:val="00B23ED1"/>
    <w:rsid w:val="00B23F7C"/>
    <w:rsid w:val="00B24029"/>
    <w:rsid w:val="00B244A6"/>
    <w:rsid w:val="00B24695"/>
    <w:rsid w:val="00B24DB2"/>
    <w:rsid w:val="00B24F99"/>
    <w:rsid w:val="00B25568"/>
    <w:rsid w:val="00B2574B"/>
    <w:rsid w:val="00B2591D"/>
    <w:rsid w:val="00B2593A"/>
    <w:rsid w:val="00B25CA1"/>
    <w:rsid w:val="00B25E7F"/>
    <w:rsid w:val="00B26113"/>
    <w:rsid w:val="00B26754"/>
    <w:rsid w:val="00B2675A"/>
    <w:rsid w:val="00B26760"/>
    <w:rsid w:val="00B26B71"/>
    <w:rsid w:val="00B26FF2"/>
    <w:rsid w:val="00B27383"/>
    <w:rsid w:val="00B27580"/>
    <w:rsid w:val="00B27654"/>
    <w:rsid w:val="00B27AC6"/>
    <w:rsid w:val="00B27C42"/>
    <w:rsid w:val="00B3008C"/>
    <w:rsid w:val="00B300F5"/>
    <w:rsid w:val="00B306E0"/>
    <w:rsid w:val="00B30B93"/>
    <w:rsid w:val="00B30FC2"/>
    <w:rsid w:val="00B3121E"/>
    <w:rsid w:val="00B31701"/>
    <w:rsid w:val="00B31729"/>
    <w:rsid w:val="00B32B68"/>
    <w:rsid w:val="00B330C3"/>
    <w:rsid w:val="00B343BD"/>
    <w:rsid w:val="00B34525"/>
    <w:rsid w:val="00B349CB"/>
    <w:rsid w:val="00B34A32"/>
    <w:rsid w:val="00B3550E"/>
    <w:rsid w:val="00B35F8B"/>
    <w:rsid w:val="00B36574"/>
    <w:rsid w:val="00B367B1"/>
    <w:rsid w:val="00B367CC"/>
    <w:rsid w:val="00B36CC6"/>
    <w:rsid w:val="00B36D19"/>
    <w:rsid w:val="00B36D32"/>
    <w:rsid w:val="00B36F18"/>
    <w:rsid w:val="00B371B1"/>
    <w:rsid w:val="00B37488"/>
    <w:rsid w:val="00B3755A"/>
    <w:rsid w:val="00B37891"/>
    <w:rsid w:val="00B37B64"/>
    <w:rsid w:val="00B37B81"/>
    <w:rsid w:val="00B37D45"/>
    <w:rsid w:val="00B37E5F"/>
    <w:rsid w:val="00B40229"/>
    <w:rsid w:val="00B40254"/>
    <w:rsid w:val="00B40348"/>
    <w:rsid w:val="00B4034D"/>
    <w:rsid w:val="00B403FB"/>
    <w:rsid w:val="00B404F2"/>
    <w:rsid w:val="00B40568"/>
    <w:rsid w:val="00B40F34"/>
    <w:rsid w:val="00B41168"/>
    <w:rsid w:val="00B41430"/>
    <w:rsid w:val="00B41790"/>
    <w:rsid w:val="00B41B83"/>
    <w:rsid w:val="00B42811"/>
    <w:rsid w:val="00B42921"/>
    <w:rsid w:val="00B429C0"/>
    <w:rsid w:val="00B42AC9"/>
    <w:rsid w:val="00B42B98"/>
    <w:rsid w:val="00B42EC6"/>
    <w:rsid w:val="00B42ED2"/>
    <w:rsid w:val="00B43093"/>
    <w:rsid w:val="00B4449F"/>
    <w:rsid w:val="00B4468C"/>
    <w:rsid w:val="00B447F7"/>
    <w:rsid w:val="00B4512C"/>
    <w:rsid w:val="00B454AB"/>
    <w:rsid w:val="00B4562D"/>
    <w:rsid w:val="00B4584D"/>
    <w:rsid w:val="00B458F9"/>
    <w:rsid w:val="00B45EB6"/>
    <w:rsid w:val="00B47102"/>
    <w:rsid w:val="00B47351"/>
    <w:rsid w:val="00B47488"/>
    <w:rsid w:val="00B47F3B"/>
    <w:rsid w:val="00B50460"/>
    <w:rsid w:val="00B50692"/>
    <w:rsid w:val="00B506AE"/>
    <w:rsid w:val="00B5073C"/>
    <w:rsid w:val="00B508BA"/>
    <w:rsid w:val="00B50A27"/>
    <w:rsid w:val="00B50D47"/>
    <w:rsid w:val="00B50DE2"/>
    <w:rsid w:val="00B50F4F"/>
    <w:rsid w:val="00B510A2"/>
    <w:rsid w:val="00B51441"/>
    <w:rsid w:val="00B516A6"/>
    <w:rsid w:val="00B51CD6"/>
    <w:rsid w:val="00B521F7"/>
    <w:rsid w:val="00B5254B"/>
    <w:rsid w:val="00B52BE3"/>
    <w:rsid w:val="00B52C06"/>
    <w:rsid w:val="00B53685"/>
    <w:rsid w:val="00B5370B"/>
    <w:rsid w:val="00B538A1"/>
    <w:rsid w:val="00B53CE6"/>
    <w:rsid w:val="00B54798"/>
    <w:rsid w:val="00B54DA2"/>
    <w:rsid w:val="00B55460"/>
    <w:rsid w:val="00B5565A"/>
    <w:rsid w:val="00B55674"/>
    <w:rsid w:val="00B558D0"/>
    <w:rsid w:val="00B55DCA"/>
    <w:rsid w:val="00B56157"/>
    <w:rsid w:val="00B563D3"/>
    <w:rsid w:val="00B567D8"/>
    <w:rsid w:val="00B56987"/>
    <w:rsid w:val="00B56DEA"/>
    <w:rsid w:val="00B57264"/>
    <w:rsid w:val="00B57E5E"/>
    <w:rsid w:val="00B57EF3"/>
    <w:rsid w:val="00B57F7E"/>
    <w:rsid w:val="00B605F8"/>
    <w:rsid w:val="00B60A16"/>
    <w:rsid w:val="00B60B56"/>
    <w:rsid w:val="00B60BF0"/>
    <w:rsid w:val="00B60D92"/>
    <w:rsid w:val="00B60E69"/>
    <w:rsid w:val="00B60ECA"/>
    <w:rsid w:val="00B619D7"/>
    <w:rsid w:val="00B61D43"/>
    <w:rsid w:val="00B61DCD"/>
    <w:rsid w:val="00B62480"/>
    <w:rsid w:val="00B62C45"/>
    <w:rsid w:val="00B62F7C"/>
    <w:rsid w:val="00B630B0"/>
    <w:rsid w:val="00B631EA"/>
    <w:rsid w:val="00B63258"/>
    <w:rsid w:val="00B63999"/>
    <w:rsid w:val="00B641AF"/>
    <w:rsid w:val="00B642D7"/>
    <w:rsid w:val="00B652E4"/>
    <w:rsid w:val="00B65A3A"/>
    <w:rsid w:val="00B660C7"/>
    <w:rsid w:val="00B661BE"/>
    <w:rsid w:val="00B66513"/>
    <w:rsid w:val="00B6686F"/>
    <w:rsid w:val="00B668D6"/>
    <w:rsid w:val="00B66962"/>
    <w:rsid w:val="00B66A2E"/>
    <w:rsid w:val="00B66AA4"/>
    <w:rsid w:val="00B66D35"/>
    <w:rsid w:val="00B6730F"/>
    <w:rsid w:val="00B67313"/>
    <w:rsid w:val="00B675CB"/>
    <w:rsid w:val="00B676B5"/>
    <w:rsid w:val="00B6770F"/>
    <w:rsid w:val="00B700FE"/>
    <w:rsid w:val="00B7019F"/>
    <w:rsid w:val="00B70516"/>
    <w:rsid w:val="00B70CED"/>
    <w:rsid w:val="00B712E7"/>
    <w:rsid w:val="00B71359"/>
    <w:rsid w:val="00B71FD5"/>
    <w:rsid w:val="00B72A33"/>
    <w:rsid w:val="00B72B4B"/>
    <w:rsid w:val="00B7343A"/>
    <w:rsid w:val="00B73495"/>
    <w:rsid w:val="00B73869"/>
    <w:rsid w:val="00B73BD9"/>
    <w:rsid w:val="00B7407B"/>
    <w:rsid w:val="00B74716"/>
    <w:rsid w:val="00B7484C"/>
    <w:rsid w:val="00B749C3"/>
    <w:rsid w:val="00B749F9"/>
    <w:rsid w:val="00B74E01"/>
    <w:rsid w:val="00B753AB"/>
    <w:rsid w:val="00B756BF"/>
    <w:rsid w:val="00B75BF1"/>
    <w:rsid w:val="00B75D04"/>
    <w:rsid w:val="00B75DE0"/>
    <w:rsid w:val="00B768E1"/>
    <w:rsid w:val="00B76912"/>
    <w:rsid w:val="00B76ADF"/>
    <w:rsid w:val="00B76FAC"/>
    <w:rsid w:val="00B7715F"/>
    <w:rsid w:val="00B771FB"/>
    <w:rsid w:val="00B772D9"/>
    <w:rsid w:val="00B772DF"/>
    <w:rsid w:val="00B777D8"/>
    <w:rsid w:val="00B778AD"/>
    <w:rsid w:val="00B80DA7"/>
    <w:rsid w:val="00B811DD"/>
    <w:rsid w:val="00B8120E"/>
    <w:rsid w:val="00B82A76"/>
    <w:rsid w:val="00B83213"/>
    <w:rsid w:val="00B832CE"/>
    <w:rsid w:val="00B8338A"/>
    <w:rsid w:val="00B83518"/>
    <w:rsid w:val="00B83683"/>
    <w:rsid w:val="00B83B13"/>
    <w:rsid w:val="00B83C0A"/>
    <w:rsid w:val="00B83C6E"/>
    <w:rsid w:val="00B85ADF"/>
    <w:rsid w:val="00B85C2C"/>
    <w:rsid w:val="00B85F9E"/>
    <w:rsid w:val="00B85FF8"/>
    <w:rsid w:val="00B860FE"/>
    <w:rsid w:val="00B861D3"/>
    <w:rsid w:val="00B86434"/>
    <w:rsid w:val="00B86453"/>
    <w:rsid w:val="00B86949"/>
    <w:rsid w:val="00B86C24"/>
    <w:rsid w:val="00B870DA"/>
    <w:rsid w:val="00B8737A"/>
    <w:rsid w:val="00B877C2"/>
    <w:rsid w:val="00B87CBD"/>
    <w:rsid w:val="00B9001E"/>
    <w:rsid w:val="00B906E3"/>
    <w:rsid w:val="00B9081B"/>
    <w:rsid w:val="00B90B84"/>
    <w:rsid w:val="00B90F9C"/>
    <w:rsid w:val="00B910DC"/>
    <w:rsid w:val="00B913E5"/>
    <w:rsid w:val="00B91653"/>
    <w:rsid w:val="00B91836"/>
    <w:rsid w:val="00B91A1A"/>
    <w:rsid w:val="00B91A6C"/>
    <w:rsid w:val="00B91E41"/>
    <w:rsid w:val="00B922CD"/>
    <w:rsid w:val="00B9235A"/>
    <w:rsid w:val="00B92410"/>
    <w:rsid w:val="00B92C49"/>
    <w:rsid w:val="00B92DDF"/>
    <w:rsid w:val="00B93669"/>
    <w:rsid w:val="00B93C56"/>
    <w:rsid w:val="00B93DDB"/>
    <w:rsid w:val="00B9408E"/>
    <w:rsid w:val="00B940CD"/>
    <w:rsid w:val="00B9412C"/>
    <w:rsid w:val="00B9457F"/>
    <w:rsid w:val="00B9458C"/>
    <w:rsid w:val="00B94E1B"/>
    <w:rsid w:val="00B953C1"/>
    <w:rsid w:val="00B953E3"/>
    <w:rsid w:val="00B95600"/>
    <w:rsid w:val="00B9563B"/>
    <w:rsid w:val="00B95695"/>
    <w:rsid w:val="00B95737"/>
    <w:rsid w:val="00B96279"/>
    <w:rsid w:val="00B9679B"/>
    <w:rsid w:val="00B96A56"/>
    <w:rsid w:val="00B96BE5"/>
    <w:rsid w:val="00B96F6A"/>
    <w:rsid w:val="00B977A0"/>
    <w:rsid w:val="00B97915"/>
    <w:rsid w:val="00B979EB"/>
    <w:rsid w:val="00B97D08"/>
    <w:rsid w:val="00B97D82"/>
    <w:rsid w:val="00B97F99"/>
    <w:rsid w:val="00BA0215"/>
    <w:rsid w:val="00BA0263"/>
    <w:rsid w:val="00BA05D3"/>
    <w:rsid w:val="00BA0ED2"/>
    <w:rsid w:val="00BA115D"/>
    <w:rsid w:val="00BA123E"/>
    <w:rsid w:val="00BA1938"/>
    <w:rsid w:val="00BA1984"/>
    <w:rsid w:val="00BA281D"/>
    <w:rsid w:val="00BA29D4"/>
    <w:rsid w:val="00BA2D45"/>
    <w:rsid w:val="00BA2EEE"/>
    <w:rsid w:val="00BA2FD5"/>
    <w:rsid w:val="00BA3187"/>
    <w:rsid w:val="00BA34F1"/>
    <w:rsid w:val="00BA3A1E"/>
    <w:rsid w:val="00BA3CBB"/>
    <w:rsid w:val="00BA440F"/>
    <w:rsid w:val="00BA44BD"/>
    <w:rsid w:val="00BA4524"/>
    <w:rsid w:val="00BA45E2"/>
    <w:rsid w:val="00BA4BD3"/>
    <w:rsid w:val="00BA4D60"/>
    <w:rsid w:val="00BA4F00"/>
    <w:rsid w:val="00BA53F6"/>
    <w:rsid w:val="00BA5A84"/>
    <w:rsid w:val="00BA637B"/>
    <w:rsid w:val="00BA65C9"/>
    <w:rsid w:val="00BA65CF"/>
    <w:rsid w:val="00BA65E5"/>
    <w:rsid w:val="00BA6B17"/>
    <w:rsid w:val="00BA7129"/>
    <w:rsid w:val="00BA73BC"/>
    <w:rsid w:val="00BA79F9"/>
    <w:rsid w:val="00BA7F06"/>
    <w:rsid w:val="00BB04F9"/>
    <w:rsid w:val="00BB0787"/>
    <w:rsid w:val="00BB0BFF"/>
    <w:rsid w:val="00BB0D8E"/>
    <w:rsid w:val="00BB1174"/>
    <w:rsid w:val="00BB2135"/>
    <w:rsid w:val="00BB2C98"/>
    <w:rsid w:val="00BB2F2C"/>
    <w:rsid w:val="00BB34C6"/>
    <w:rsid w:val="00BB3705"/>
    <w:rsid w:val="00BB39F1"/>
    <w:rsid w:val="00BB3A2C"/>
    <w:rsid w:val="00BB3AB1"/>
    <w:rsid w:val="00BB3BAE"/>
    <w:rsid w:val="00BB3BFF"/>
    <w:rsid w:val="00BB427F"/>
    <w:rsid w:val="00BB43A9"/>
    <w:rsid w:val="00BB512E"/>
    <w:rsid w:val="00BB52DF"/>
    <w:rsid w:val="00BB576D"/>
    <w:rsid w:val="00BB5833"/>
    <w:rsid w:val="00BB61D2"/>
    <w:rsid w:val="00BB63AE"/>
    <w:rsid w:val="00BB66F0"/>
    <w:rsid w:val="00BB66FD"/>
    <w:rsid w:val="00BB6B3C"/>
    <w:rsid w:val="00BB7431"/>
    <w:rsid w:val="00BB7A9F"/>
    <w:rsid w:val="00BB7AFF"/>
    <w:rsid w:val="00BB7B9C"/>
    <w:rsid w:val="00BC0049"/>
    <w:rsid w:val="00BC0215"/>
    <w:rsid w:val="00BC0305"/>
    <w:rsid w:val="00BC071A"/>
    <w:rsid w:val="00BC0B8A"/>
    <w:rsid w:val="00BC13B1"/>
    <w:rsid w:val="00BC14BE"/>
    <w:rsid w:val="00BC1551"/>
    <w:rsid w:val="00BC25E3"/>
    <w:rsid w:val="00BC26CD"/>
    <w:rsid w:val="00BC324A"/>
    <w:rsid w:val="00BC3570"/>
    <w:rsid w:val="00BC37EB"/>
    <w:rsid w:val="00BC3950"/>
    <w:rsid w:val="00BC3B6D"/>
    <w:rsid w:val="00BC446F"/>
    <w:rsid w:val="00BC49D0"/>
    <w:rsid w:val="00BC5399"/>
    <w:rsid w:val="00BC57A2"/>
    <w:rsid w:val="00BC5843"/>
    <w:rsid w:val="00BC5955"/>
    <w:rsid w:val="00BC5C1E"/>
    <w:rsid w:val="00BC5C34"/>
    <w:rsid w:val="00BC5DBB"/>
    <w:rsid w:val="00BC6B4F"/>
    <w:rsid w:val="00BC6F47"/>
    <w:rsid w:val="00BC6FCA"/>
    <w:rsid w:val="00BC72EB"/>
    <w:rsid w:val="00BC746B"/>
    <w:rsid w:val="00BC7659"/>
    <w:rsid w:val="00BC795E"/>
    <w:rsid w:val="00BC7AC4"/>
    <w:rsid w:val="00BC7C75"/>
    <w:rsid w:val="00BC7F9E"/>
    <w:rsid w:val="00BC7FBA"/>
    <w:rsid w:val="00BD00AA"/>
    <w:rsid w:val="00BD00B8"/>
    <w:rsid w:val="00BD073F"/>
    <w:rsid w:val="00BD0A75"/>
    <w:rsid w:val="00BD0E71"/>
    <w:rsid w:val="00BD0F91"/>
    <w:rsid w:val="00BD16B8"/>
    <w:rsid w:val="00BD23DC"/>
    <w:rsid w:val="00BD2A36"/>
    <w:rsid w:val="00BD31FC"/>
    <w:rsid w:val="00BD32EF"/>
    <w:rsid w:val="00BD343C"/>
    <w:rsid w:val="00BD37A8"/>
    <w:rsid w:val="00BD3A85"/>
    <w:rsid w:val="00BD43C1"/>
    <w:rsid w:val="00BD4454"/>
    <w:rsid w:val="00BD46F6"/>
    <w:rsid w:val="00BD4950"/>
    <w:rsid w:val="00BD4C55"/>
    <w:rsid w:val="00BD586B"/>
    <w:rsid w:val="00BD5AD4"/>
    <w:rsid w:val="00BD5EAD"/>
    <w:rsid w:val="00BD5FAD"/>
    <w:rsid w:val="00BD61EE"/>
    <w:rsid w:val="00BD673D"/>
    <w:rsid w:val="00BD6E6D"/>
    <w:rsid w:val="00BD6F82"/>
    <w:rsid w:val="00BD6FB1"/>
    <w:rsid w:val="00BD703C"/>
    <w:rsid w:val="00BD78FA"/>
    <w:rsid w:val="00BD7A03"/>
    <w:rsid w:val="00BD7A57"/>
    <w:rsid w:val="00BD7E7E"/>
    <w:rsid w:val="00BE039E"/>
    <w:rsid w:val="00BE0485"/>
    <w:rsid w:val="00BE0830"/>
    <w:rsid w:val="00BE0A8A"/>
    <w:rsid w:val="00BE0C49"/>
    <w:rsid w:val="00BE0F38"/>
    <w:rsid w:val="00BE0FE1"/>
    <w:rsid w:val="00BE146D"/>
    <w:rsid w:val="00BE1C74"/>
    <w:rsid w:val="00BE1EA8"/>
    <w:rsid w:val="00BE2A5A"/>
    <w:rsid w:val="00BE2DDF"/>
    <w:rsid w:val="00BE2F09"/>
    <w:rsid w:val="00BE3404"/>
    <w:rsid w:val="00BE34B8"/>
    <w:rsid w:val="00BE38DE"/>
    <w:rsid w:val="00BE4385"/>
    <w:rsid w:val="00BE4798"/>
    <w:rsid w:val="00BE4C2F"/>
    <w:rsid w:val="00BE4CE5"/>
    <w:rsid w:val="00BE58C1"/>
    <w:rsid w:val="00BE5B91"/>
    <w:rsid w:val="00BE6193"/>
    <w:rsid w:val="00BE68E4"/>
    <w:rsid w:val="00BE7330"/>
    <w:rsid w:val="00BE7AE3"/>
    <w:rsid w:val="00BE7BE1"/>
    <w:rsid w:val="00BF01D6"/>
    <w:rsid w:val="00BF02A1"/>
    <w:rsid w:val="00BF088F"/>
    <w:rsid w:val="00BF0C83"/>
    <w:rsid w:val="00BF0D2E"/>
    <w:rsid w:val="00BF0F28"/>
    <w:rsid w:val="00BF10BA"/>
    <w:rsid w:val="00BF1AB7"/>
    <w:rsid w:val="00BF1AEF"/>
    <w:rsid w:val="00BF1B44"/>
    <w:rsid w:val="00BF1DF2"/>
    <w:rsid w:val="00BF1E06"/>
    <w:rsid w:val="00BF2394"/>
    <w:rsid w:val="00BF29CF"/>
    <w:rsid w:val="00BF2AC7"/>
    <w:rsid w:val="00BF2D9E"/>
    <w:rsid w:val="00BF3614"/>
    <w:rsid w:val="00BF3893"/>
    <w:rsid w:val="00BF39E6"/>
    <w:rsid w:val="00BF3C61"/>
    <w:rsid w:val="00BF3C8E"/>
    <w:rsid w:val="00BF3DEA"/>
    <w:rsid w:val="00BF410D"/>
    <w:rsid w:val="00BF4941"/>
    <w:rsid w:val="00BF4A6C"/>
    <w:rsid w:val="00BF4C92"/>
    <w:rsid w:val="00BF4F9B"/>
    <w:rsid w:val="00BF5416"/>
    <w:rsid w:val="00BF589F"/>
    <w:rsid w:val="00BF5CAE"/>
    <w:rsid w:val="00BF5DE2"/>
    <w:rsid w:val="00BF5DF3"/>
    <w:rsid w:val="00BF5E1F"/>
    <w:rsid w:val="00BF5E77"/>
    <w:rsid w:val="00BF5F01"/>
    <w:rsid w:val="00BF6063"/>
    <w:rsid w:val="00BF6A41"/>
    <w:rsid w:val="00BF6A4F"/>
    <w:rsid w:val="00BF6B99"/>
    <w:rsid w:val="00BF72D5"/>
    <w:rsid w:val="00BF7672"/>
    <w:rsid w:val="00BF7A58"/>
    <w:rsid w:val="00BF7B86"/>
    <w:rsid w:val="00C0022F"/>
    <w:rsid w:val="00C004AB"/>
    <w:rsid w:val="00C0084F"/>
    <w:rsid w:val="00C00A91"/>
    <w:rsid w:val="00C00BA2"/>
    <w:rsid w:val="00C0158E"/>
    <w:rsid w:val="00C01B09"/>
    <w:rsid w:val="00C01BA6"/>
    <w:rsid w:val="00C02A6B"/>
    <w:rsid w:val="00C02B1F"/>
    <w:rsid w:val="00C02CA5"/>
    <w:rsid w:val="00C02D63"/>
    <w:rsid w:val="00C02DDC"/>
    <w:rsid w:val="00C0339A"/>
    <w:rsid w:val="00C04192"/>
    <w:rsid w:val="00C044EA"/>
    <w:rsid w:val="00C047BF"/>
    <w:rsid w:val="00C04947"/>
    <w:rsid w:val="00C050EF"/>
    <w:rsid w:val="00C05313"/>
    <w:rsid w:val="00C05807"/>
    <w:rsid w:val="00C05A90"/>
    <w:rsid w:val="00C05BCA"/>
    <w:rsid w:val="00C060F8"/>
    <w:rsid w:val="00C06163"/>
    <w:rsid w:val="00C07976"/>
    <w:rsid w:val="00C10395"/>
    <w:rsid w:val="00C10C32"/>
    <w:rsid w:val="00C10CCA"/>
    <w:rsid w:val="00C1109D"/>
    <w:rsid w:val="00C118EA"/>
    <w:rsid w:val="00C1196A"/>
    <w:rsid w:val="00C119B1"/>
    <w:rsid w:val="00C11A73"/>
    <w:rsid w:val="00C125E0"/>
    <w:rsid w:val="00C12783"/>
    <w:rsid w:val="00C13026"/>
    <w:rsid w:val="00C13DE4"/>
    <w:rsid w:val="00C14046"/>
    <w:rsid w:val="00C1487E"/>
    <w:rsid w:val="00C148E1"/>
    <w:rsid w:val="00C14EF4"/>
    <w:rsid w:val="00C156A4"/>
    <w:rsid w:val="00C15A29"/>
    <w:rsid w:val="00C166A0"/>
    <w:rsid w:val="00C169F5"/>
    <w:rsid w:val="00C16C82"/>
    <w:rsid w:val="00C16D2C"/>
    <w:rsid w:val="00C177F9"/>
    <w:rsid w:val="00C1789C"/>
    <w:rsid w:val="00C20404"/>
    <w:rsid w:val="00C20943"/>
    <w:rsid w:val="00C20B6D"/>
    <w:rsid w:val="00C20CA5"/>
    <w:rsid w:val="00C20CAE"/>
    <w:rsid w:val="00C20CEB"/>
    <w:rsid w:val="00C20CFF"/>
    <w:rsid w:val="00C20D13"/>
    <w:rsid w:val="00C21678"/>
    <w:rsid w:val="00C21700"/>
    <w:rsid w:val="00C21942"/>
    <w:rsid w:val="00C21C5B"/>
    <w:rsid w:val="00C21F9C"/>
    <w:rsid w:val="00C226AE"/>
    <w:rsid w:val="00C226E5"/>
    <w:rsid w:val="00C227C8"/>
    <w:rsid w:val="00C230CD"/>
    <w:rsid w:val="00C235BD"/>
    <w:rsid w:val="00C24437"/>
    <w:rsid w:val="00C24B25"/>
    <w:rsid w:val="00C25013"/>
    <w:rsid w:val="00C253B4"/>
    <w:rsid w:val="00C258DF"/>
    <w:rsid w:val="00C26825"/>
    <w:rsid w:val="00C26EDB"/>
    <w:rsid w:val="00C27265"/>
    <w:rsid w:val="00C27432"/>
    <w:rsid w:val="00C30120"/>
    <w:rsid w:val="00C30692"/>
    <w:rsid w:val="00C306B7"/>
    <w:rsid w:val="00C307EF"/>
    <w:rsid w:val="00C3081E"/>
    <w:rsid w:val="00C3142D"/>
    <w:rsid w:val="00C31E3A"/>
    <w:rsid w:val="00C321F7"/>
    <w:rsid w:val="00C3230B"/>
    <w:rsid w:val="00C3234A"/>
    <w:rsid w:val="00C32B46"/>
    <w:rsid w:val="00C33300"/>
    <w:rsid w:val="00C335EA"/>
    <w:rsid w:val="00C339C1"/>
    <w:rsid w:val="00C33D51"/>
    <w:rsid w:val="00C342C7"/>
    <w:rsid w:val="00C34632"/>
    <w:rsid w:val="00C3471C"/>
    <w:rsid w:val="00C349CA"/>
    <w:rsid w:val="00C34DCA"/>
    <w:rsid w:val="00C34F0D"/>
    <w:rsid w:val="00C35492"/>
    <w:rsid w:val="00C355E5"/>
    <w:rsid w:val="00C358DF"/>
    <w:rsid w:val="00C35D9F"/>
    <w:rsid w:val="00C3617A"/>
    <w:rsid w:val="00C3637D"/>
    <w:rsid w:val="00C36670"/>
    <w:rsid w:val="00C367C3"/>
    <w:rsid w:val="00C3762D"/>
    <w:rsid w:val="00C37763"/>
    <w:rsid w:val="00C37E02"/>
    <w:rsid w:val="00C37E4C"/>
    <w:rsid w:val="00C401AA"/>
    <w:rsid w:val="00C40375"/>
    <w:rsid w:val="00C40617"/>
    <w:rsid w:val="00C4063F"/>
    <w:rsid w:val="00C40698"/>
    <w:rsid w:val="00C407A9"/>
    <w:rsid w:val="00C40ADF"/>
    <w:rsid w:val="00C40F45"/>
    <w:rsid w:val="00C4113D"/>
    <w:rsid w:val="00C412DD"/>
    <w:rsid w:val="00C41492"/>
    <w:rsid w:val="00C4177B"/>
    <w:rsid w:val="00C41805"/>
    <w:rsid w:val="00C41A9C"/>
    <w:rsid w:val="00C41CAA"/>
    <w:rsid w:val="00C41E7A"/>
    <w:rsid w:val="00C42188"/>
    <w:rsid w:val="00C42492"/>
    <w:rsid w:val="00C42A91"/>
    <w:rsid w:val="00C42AC5"/>
    <w:rsid w:val="00C42C0A"/>
    <w:rsid w:val="00C42E28"/>
    <w:rsid w:val="00C42EBC"/>
    <w:rsid w:val="00C43366"/>
    <w:rsid w:val="00C43A79"/>
    <w:rsid w:val="00C43BFF"/>
    <w:rsid w:val="00C43D98"/>
    <w:rsid w:val="00C44480"/>
    <w:rsid w:val="00C448C8"/>
    <w:rsid w:val="00C45119"/>
    <w:rsid w:val="00C45457"/>
    <w:rsid w:val="00C45884"/>
    <w:rsid w:val="00C4591A"/>
    <w:rsid w:val="00C4597A"/>
    <w:rsid w:val="00C45CB9"/>
    <w:rsid w:val="00C45F1F"/>
    <w:rsid w:val="00C45F81"/>
    <w:rsid w:val="00C468B2"/>
    <w:rsid w:val="00C4694D"/>
    <w:rsid w:val="00C472AD"/>
    <w:rsid w:val="00C472FA"/>
    <w:rsid w:val="00C47B2D"/>
    <w:rsid w:val="00C47C5A"/>
    <w:rsid w:val="00C50253"/>
    <w:rsid w:val="00C50288"/>
    <w:rsid w:val="00C50683"/>
    <w:rsid w:val="00C514B2"/>
    <w:rsid w:val="00C51679"/>
    <w:rsid w:val="00C518B3"/>
    <w:rsid w:val="00C518BF"/>
    <w:rsid w:val="00C51AD3"/>
    <w:rsid w:val="00C5211E"/>
    <w:rsid w:val="00C52430"/>
    <w:rsid w:val="00C52816"/>
    <w:rsid w:val="00C5287F"/>
    <w:rsid w:val="00C52D3E"/>
    <w:rsid w:val="00C52E3D"/>
    <w:rsid w:val="00C52E4E"/>
    <w:rsid w:val="00C52F89"/>
    <w:rsid w:val="00C53638"/>
    <w:rsid w:val="00C53921"/>
    <w:rsid w:val="00C54DD5"/>
    <w:rsid w:val="00C55085"/>
    <w:rsid w:val="00C556D3"/>
    <w:rsid w:val="00C55DBC"/>
    <w:rsid w:val="00C5673A"/>
    <w:rsid w:val="00C5677A"/>
    <w:rsid w:val="00C56B7B"/>
    <w:rsid w:val="00C57364"/>
    <w:rsid w:val="00C574E8"/>
    <w:rsid w:val="00C57BC7"/>
    <w:rsid w:val="00C57D5D"/>
    <w:rsid w:val="00C57F3D"/>
    <w:rsid w:val="00C57F50"/>
    <w:rsid w:val="00C604DA"/>
    <w:rsid w:val="00C606A4"/>
    <w:rsid w:val="00C60B4E"/>
    <w:rsid w:val="00C60DDC"/>
    <w:rsid w:val="00C616EB"/>
    <w:rsid w:val="00C619F6"/>
    <w:rsid w:val="00C61B9D"/>
    <w:rsid w:val="00C62954"/>
    <w:rsid w:val="00C62AD2"/>
    <w:rsid w:val="00C62C31"/>
    <w:rsid w:val="00C62E79"/>
    <w:rsid w:val="00C630D2"/>
    <w:rsid w:val="00C63406"/>
    <w:rsid w:val="00C6352F"/>
    <w:rsid w:val="00C6359E"/>
    <w:rsid w:val="00C63BE9"/>
    <w:rsid w:val="00C63E29"/>
    <w:rsid w:val="00C64415"/>
    <w:rsid w:val="00C645AA"/>
    <w:rsid w:val="00C64988"/>
    <w:rsid w:val="00C64B3F"/>
    <w:rsid w:val="00C651F4"/>
    <w:rsid w:val="00C657D7"/>
    <w:rsid w:val="00C65D70"/>
    <w:rsid w:val="00C6609B"/>
    <w:rsid w:val="00C66194"/>
    <w:rsid w:val="00C665C8"/>
    <w:rsid w:val="00C66A86"/>
    <w:rsid w:val="00C66B3E"/>
    <w:rsid w:val="00C66D88"/>
    <w:rsid w:val="00C672A0"/>
    <w:rsid w:val="00C6781B"/>
    <w:rsid w:val="00C67CD1"/>
    <w:rsid w:val="00C67CE9"/>
    <w:rsid w:val="00C701D6"/>
    <w:rsid w:val="00C70C37"/>
    <w:rsid w:val="00C70D99"/>
    <w:rsid w:val="00C70E09"/>
    <w:rsid w:val="00C70F1D"/>
    <w:rsid w:val="00C710F1"/>
    <w:rsid w:val="00C7156B"/>
    <w:rsid w:val="00C71676"/>
    <w:rsid w:val="00C719A5"/>
    <w:rsid w:val="00C71B54"/>
    <w:rsid w:val="00C71E96"/>
    <w:rsid w:val="00C72656"/>
    <w:rsid w:val="00C728A4"/>
    <w:rsid w:val="00C728E5"/>
    <w:rsid w:val="00C73683"/>
    <w:rsid w:val="00C73F2C"/>
    <w:rsid w:val="00C7433D"/>
    <w:rsid w:val="00C74D0F"/>
    <w:rsid w:val="00C74E5F"/>
    <w:rsid w:val="00C75C87"/>
    <w:rsid w:val="00C75DBB"/>
    <w:rsid w:val="00C75E3D"/>
    <w:rsid w:val="00C75F4C"/>
    <w:rsid w:val="00C7673F"/>
    <w:rsid w:val="00C77224"/>
    <w:rsid w:val="00C772A6"/>
    <w:rsid w:val="00C7749D"/>
    <w:rsid w:val="00C77626"/>
    <w:rsid w:val="00C776B1"/>
    <w:rsid w:val="00C77C30"/>
    <w:rsid w:val="00C80031"/>
    <w:rsid w:val="00C80032"/>
    <w:rsid w:val="00C8016A"/>
    <w:rsid w:val="00C8021B"/>
    <w:rsid w:val="00C80C72"/>
    <w:rsid w:val="00C80F09"/>
    <w:rsid w:val="00C8191A"/>
    <w:rsid w:val="00C81CA8"/>
    <w:rsid w:val="00C82958"/>
    <w:rsid w:val="00C829A7"/>
    <w:rsid w:val="00C82BEE"/>
    <w:rsid w:val="00C82BF8"/>
    <w:rsid w:val="00C82D99"/>
    <w:rsid w:val="00C84AD2"/>
    <w:rsid w:val="00C84E2B"/>
    <w:rsid w:val="00C852B5"/>
    <w:rsid w:val="00C852D2"/>
    <w:rsid w:val="00C855F8"/>
    <w:rsid w:val="00C85B06"/>
    <w:rsid w:val="00C864F0"/>
    <w:rsid w:val="00C8672C"/>
    <w:rsid w:val="00C86D95"/>
    <w:rsid w:val="00C87340"/>
    <w:rsid w:val="00C8745A"/>
    <w:rsid w:val="00C8767A"/>
    <w:rsid w:val="00C87D76"/>
    <w:rsid w:val="00C90374"/>
    <w:rsid w:val="00C90B20"/>
    <w:rsid w:val="00C90F45"/>
    <w:rsid w:val="00C90FB3"/>
    <w:rsid w:val="00C91211"/>
    <w:rsid w:val="00C915AD"/>
    <w:rsid w:val="00C916AB"/>
    <w:rsid w:val="00C91801"/>
    <w:rsid w:val="00C92183"/>
    <w:rsid w:val="00C928F8"/>
    <w:rsid w:val="00C931E0"/>
    <w:rsid w:val="00C93DDC"/>
    <w:rsid w:val="00C946C2"/>
    <w:rsid w:val="00C947C9"/>
    <w:rsid w:val="00C948F3"/>
    <w:rsid w:val="00C94B04"/>
    <w:rsid w:val="00C94DF0"/>
    <w:rsid w:val="00C94EFE"/>
    <w:rsid w:val="00C95076"/>
    <w:rsid w:val="00C951CC"/>
    <w:rsid w:val="00C95A35"/>
    <w:rsid w:val="00C95C84"/>
    <w:rsid w:val="00C95EFE"/>
    <w:rsid w:val="00C95F86"/>
    <w:rsid w:val="00C9605F"/>
    <w:rsid w:val="00C960FC"/>
    <w:rsid w:val="00C96492"/>
    <w:rsid w:val="00C9712A"/>
    <w:rsid w:val="00C975E7"/>
    <w:rsid w:val="00C9787A"/>
    <w:rsid w:val="00C97E92"/>
    <w:rsid w:val="00CA056C"/>
    <w:rsid w:val="00CA068A"/>
    <w:rsid w:val="00CA09BE"/>
    <w:rsid w:val="00CA11D2"/>
    <w:rsid w:val="00CA14E9"/>
    <w:rsid w:val="00CA18A0"/>
    <w:rsid w:val="00CA1E6F"/>
    <w:rsid w:val="00CA2251"/>
    <w:rsid w:val="00CA25E2"/>
    <w:rsid w:val="00CA2A98"/>
    <w:rsid w:val="00CA2D98"/>
    <w:rsid w:val="00CA313F"/>
    <w:rsid w:val="00CA36FF"/>
    <w:rsid w:val="00CA3D9F"/>
    <w:rsid w:val="00CA4112"/>
    <w:rsid w:val="00CA4372"/>
    <w:rsid w:val="00CA4565"/>
    <w:rsid w:val="00CA472B"/>
    <w:rsid w:val="00CA4AFD"/>
    <w:rsid w:val="00CA4C2D"/>
    <w:rsid w:val="00CA4C32"/>
    <w:rsid w:val="00CA4CB8"/>
    <w:rsid w:val="00CA539A"/>
    <w:rsid w:val="00CA54B5"/>
    <w:rsid w:val="00CA55EE"/>
    <w:rsid w:val="00CA578C"/>
    <w:rsid w:val="00CA5AFD"/>
    <w:rsid w:val="00CA5B62"/>
    <w:rsid w:val="00CA6173"/>
    <w:rsid w:val="00CA640E"/>
    <w:rsid w:val="00CA6454"/>
    <w:rsid w:val="00CA7059"/>
    <w:rsid w:val="00CA7160"/>
    <w:rsid w:val="00CA7318"/>
    <w:rsid w:val="00CA7625"/>
    <w:rsid w:val="00CA76F8"/>
    <w:rsid w:val="00CA7998"/>
    <w:rsid w:val="00CA7DB8"/>
    <w:rsid w:val="00CB05E2"/>
    <w:rsid w:val="00CB0A56"/>
    <w:rsid w:val="00CB0E9E"/>
    <w:rsid w:val="00CB123B"/>
    <w:rsid w:val="00CB1777"/>
    <w:rsid w:val="00CB19C7"/>
    <w:rsid w:val="00CB236F"/>
    <w:rsid w:val="00CB248B"/>
    <w:rsid w:val="00CB24E6"/>
    <w:rsid w:val="00CB27BC"/>
    <w:rsid w:val="00CB2A60"/>
    <w:rsid w:val="00CB2FD5"/>
    <w:rsid w:val="00CB3221"/>
    <w:rsid w:val="00CB332C"/>
    <w:rsid w:val="00CB33AE"/>
    <w:rsid w:val="00CB3C52"/>
    <w:rsid w:val="00CB3F1E"/>
    <w:rsid w:val="00CB3FC6"/>
    <w:rsid w:val="00CB41DE"/>
    <w:rsid w:val="00CB505F"/>
    <w:rsid w:val="00CB5428"/>
    <w:rsid w:val="00CB5612"/>
    <w:rsid w:val="00CB581B"/>
    <w:rsid w:val="00CB5EAF"/>
    <w:rsid w:val="00CB6040"/>
    <w:rsid w:val="00CB634E"/>
    <w:rsid w:val="00CB642A"/>
    <w:rsid w:val="00CB6FDB"/>
    <w:rsid w:val="00CB7B99"/>
    <w:rsid w:val="00CB7BEC"/>
    <w:rsid w:val="00CB7ED1"/>
    <w:rsid w:val="00CC0C38"/>
    <w:rsid w:val="00CC0F66"/>
    <w:rsid w:val="00CC17D0"/>
    <w:rsid w:val="00CC258F"/>
    <w:rsid w:val="00CC25C6"/>
    <w:rsid w:val="00CC2724"/>
    <w:rsid w:val="00CC2BD6"/>
    <w:rsid w:val="00CC2C00"/>
    <w:rsid w:val="00CC2CC7"/>
    <w:rsid w:val="00CC328F"/>
    <w:rsid w:val="00CC3C05"/>
    <w:rsid w:val="00CC4239"/>
    <w:rsid w:val="00CC49BD"/>
    <w:rsid w:val="00CC4EA6"/>
    <w:rsid w:val="00CC4FDE"/>
    <w:rsid w:val="00CC5228"/>
    <w:rsid w:val="00CC5868"/>
    <w:rsid w:val="00CC5C78"/>
    <w:rsid w:val="00CC68F5"/>
    <w:rsid w:val="00CC6B03"/>
    <w:rsid w:val="00CC6BAE"/>
    <w:rsid w:val="00CC6FF1"/>
    <w:rsid w:val="00CC7733"/>
    <w:rsid w:val="00CD00A1"/>
    <w:rsid w:val="00CD0366"/>
    <w:rsid w:val="00CD0C07"/>
    <w:rsid w:val="00CD0F09"/>
    <w:rsid w:val="00CD2016"/>
    <w:rsid w:val="00CD23E4"/>
    <w:rsid w:val="00CD25EB"/>
    <w:rsid w:val="00CD3621"/>
    <w:rsid w:val="00CD39CA"/>
    <w:rsid w:val="00CD4484"/>
    <w:rsid w:val="00CD470F"/>
    <w:rsid w:val="00CD47E9"/>
    <w:rsid w:val="00CD47EB"/>
    <w:rsid w:val="00CD48C5"/>
    <w:rsid w:val="00CD4B05"/>
    <w:rsid w:val="00CD4D3B"/>
    <w:rsid w:val="00CD4F96"/>
    <w:rsid w:val="00CD508E"/>
    <w:rsid w:val="00CD510A"/>
    <w:rsid w:val="00CD515F"/>
    <w:rsid w:val="00CD52DB"/>
    <w:rsid w:val="00CD56CF"/>
    <w:rsid w:val="00CD5738"/>
    <w:rsid w:val="00CD5B42"/>
    <w:rsid w:val="00CD5F89"/>
    <w:rsid w:val="00CD6162"/>
    <w:rsid w:val="00CD6406"/>
    <w:rsid w:val="00CD65C5"/>
    <w:rsid w:val="00CD67B2"/>
    <w:rsid w:val="00CD6A32"/>
    <w:rsid w:val="00CD6B85"/>
    <w:rsid w:val="00CD794F"/>
    <w:rsid w:val="00CD7CB5"/>
    <w:rsid w:val="00CE0133"/>
    <w:rsid w:val="00CE07FC"/>
    <w:rsid w:val="00CE15B9"/>
    <w:rsid w:val="00CE192B"/>
    <w:rsid w:val="00CE1996"/>
    <w:rsid w:val="00CE1E28"/>
    <w:rsid w:val="00CE1F81"/>
    <w:rsid w:val="00CE22FF"/>
    <w:rsid w:val="00CE2639"/>
    <w:rsid w:val="00CE273B"/>
    <w:rsid w:val="00CE287E"/>
    <w:rsid w:val="00CE2EFD"/>
    <w:rsid w:val="00CE3631"/>
    <w:rsid w:val="00CE37D8"/>
    <w:rsid w:val="00CE3876"/>
    <w:rsid w:val="00CE3907"/>
    <w:rsid w:val="00CE3C8B"/>
    <w:rsid w:val="00CE4631"/>
    <w:rsid w:val="00CE4F1C"/>
    <w:rsid w:val="00CE5847"/>
    <w:rsid w:val="00CE5999"/>
    <w:rsid w:val="00CE5A07"/>
    <w:rsid w:val="00CE62BD"/>
    <w:rsid w:val="00CE6525"/>
    <w:rsid w:val="00CE680E"/>
    <w:rsid w:val="00CE6867"/>
    <w:rsid w:val="00CE745D"/>
    <w:rsid w:val="00CE76AA"/>
    <w:rsid w:val="00CE7A25"/>
    <w:rsid w:val="00CF0089"/>
    <w:rsid w:val="00CF0460"/>
    <w:rsid w:val="00CF066E"/>
    <w:rsid w:val="00CF0860"/>
    <w:rsid w:val="00CF15BF"/>
    <w:rsid w:val="00CF18DC"/>
    <w:rsid w:val="00CF2468"/>
    <w:rsid w:val="00CF2712"/>
    <w:rsid w:val="00CF2F32"/>
    <w:rsid w:val="00CF3471"/>
    <w:rsid w:val="00CF34F2"/>
    <w:rsid w:val="00CF4611"/>
    <w:rsid w:val="00CF47EC"/>
    <w:rsid w:val="00CF5348"/>
    <w:rsid w:val="00CF57F1"/>
    <w:rsid w:val="00CF5D28"/>
    <w:rsid w:val="00CF605A"/>
    <w:rsid w:val="00CF612A"/>
    <w:rsid w:val="00CF61D6"/>
    <w:rsid w:val="00CF6536"/>
    <w:rsid w:val="00CF6D88"/>
    <w:rsid w:val="00CF7175"/>
    <w:rsid w:val="00CF7DFE"/>
    <w:rsid w:val="00D00253"/>
    <w:rsid w:val="00D00489"/>
    <w:rsid w:val="00D004B9"/>
    <w:rsid w:val="00D00838"/>
    <w:rsid w:val="00D00F54"/>
    <w:rsid w:val="00D0106E"/>
    <w:rsid w:val="00D02188"/>
    <w:rsid w:val="00D0225A"/>
    <w:rsid w:val="00D02622"/>
    <w:rsid w:val="00D028A7"/>
    <w:rsid w:val="00D02CDF"/>
    <w:rsid w:val="00D02DCF"/>
    <w:rsid w:val="00D02F0E"/>
    <w:rsid w:val="00D02F40"/>
    <w:rsid w:val="00D034F3"/>
    <w:rsid w:val="00D03525"/>
    <w:rsid w:val="00D03DD1"/>
    <w:rsid w:val="00D044D9"/>
    <w:rsid w:val="00D049E2"/>
    <w:rsid w:val="00D05A3B"/>
    <w:rsid w:val="00D05A45"/>
    <w:rsid w:val="00D060F3"/>
    <w:rsid w:val="00D06679"/>
    <w:rsid w:val="00D0680B"/>
    <w:rsid w:val="00D068B6"/>
    <w:rsid w:val="00D0703C"/>
    <w:rsid w:val="00D0728A"/>
    <w:rsid w:val="00D0788F"/>
    <w:rsid w:val="00D0793B"/>
    <w:rsid w:val="00D07DEF"/>
    <w:rsid w:val="00D07F52"/>
    <w:rsid w:val="00D10908"/>
    <w:rsid w:val="00D10BC6"/>
    <w:rsid w:val="00D10D1C"/>
    <w:rsid w:val="00D11013"/>
    <w:rsid w:val="00D11D98"/>
    <w:rsid w:val="00D12131"/>
    <w:rsid w:val="00D12889"/>
    <w:rsid w:val="00D1309D"/>
    <w:rsid w:val="00D13231"/>
    <w:rsid w:val="00D13475"/>
    <w:rsid w:val="00D13955"/>
    <w:rsid w:val="00D13C26"/>
    <w:rsid w:val="00D14D3D"/>
    <w:rsid w:val="00D14F6C"/>
    <w:rsid w:val="00D151E7"/>
    <w:rsid w:val="00D15582"/>
    <w:rsid w:val="00D15844"/>
    <w:rsid w:val="00D15FCF"/>
    <w:rsid w:val="00D1665F"/>
    <w:rsid w:val="00D166BF"/>
    <w:rsid w:val="00D16976"/>
    <w:rsid w:val="00D1700C"/>
    <w:rsid w:val="00D17045"/>
    <w:rsid w:val="00D17047"/>
    <w:rsid w:val="00D17191"/>
    <w:rsid w:val="00D174BD"/>
    <w:rsid w:val="00D1751E"/>
    <w:rsid w:val="00D1795B"/>
    <w:rsid w:val="00D179B8"/>
    <w:rsid w:val="00D20550"/>
    <w:rsid w:val="00D205BC"/>
    <w:rsid w:val="00D20D87"/>
    <w:rsid w:val="00D20DC0"/>
    <w:rsid w:val="00D20F4A"/>
    <w:rsid w:val="00D2132B"/>
    <w:rsid w:val="00D21723"/>
    <w:rsid w:val="00D2177A"/>
    <w:rsid w:val="00D21783"/>
    <w:rsid w:val="00D2194F"/>
    <w:rsid w:val="00D22159"/>
    <w:rsid w:val="00D2239B"/>
    <w:rsid w:val="00D2249C"/>
    <w:rsid w:val="00D2260A"/>
    <w:rsid w:val="00D228C1"/>
    <w:rsid w:val="00D22B84"/>
    <w:rsid w:val="00D22D5D"/>
    <w:rsid w:val="00D22DEC"/>
    <w:rsid w:val="00D239CD"/>
    <w:rsid w:val="00D23FAD"/>
    <w:rsid w:val="00D241E5"/>
    <w:rsid w:val="00D24321"/>
    <w:rsid w:val="00D243B9"/>
    <w:rsid w:val="00D246C1"/>
    <w:rsid w:val="00D246EE"/>
    <w:rsid w:val="00D24783"/>
    <w:rsid w:val="00D24C43"/>
    <w:rsid w:val="00D25629"/>
    <w:rsid w:val="00D25717"/>
    <w:rsid w:val="00D25BF5"/>
    <w:rsid w:val="00D26657"/>
    <w:rsid w:val="00D26793"/>
    <w:rsid w:val="00D276D4"/>
    <w:rsid w:val="00D278AD"/>
    <w:rsid w:val="00D27B15"/>
    <w:rsid w:val="00D3009A"/>
    <w:rsid w:val="00D309D0"/>
    <w:rsid w:val="00D30A71"/>
    <w:rsid w:val="00D30AAD"/>
    <w:rsid w:val="00D30BFC"/>
    <w:rsid w:val="00D31244"/>
    <w:rsid w:val="00D31342"/>
    <w:rsid w:val="00D31371"/>
    <w:rsid w:val="00D316FB"/>
    <w:rsid w:val="00D31B3C"/>
    <w:rsid w:val="00D31D43"/>
    <w:rsid w:val="00D31D56"/>
    <w:rsid w:val="00D321F2"/>
    <w:rsid w:val="00D324B5"/>
    <w:rsid w:val="00D325AB"/>
    <w:rsid w:val="00D32605"/>
    <w:rsid w:val="00D32818"/>
    <w:rsid w:val="00D32D34"/>
    <w:rsid w:val="00D33374"/>
    <w:rsid w:val="00D33918"/>
    <w:rsid w:val="00D33E4D"/>
    <w:rsid w:val="00D34248"/>
    <w:rsid w:val="00D3426A"/>
    <w:rsid w:val="00D34515"/>
    <w:rsid w:val="00D3475F"/>
    <w:rsid w:val="00D3493C"/>
    <w:rsid w:val="00D34B5D"/>
    <w:rsid w:val="00D34D64"/>
    <w:rsid w:val="00D352F3"/>
    <w:rsid w:val="00D353D2"/>
    <w:rsid w:val="00D35737"/>
    <w:rsid w:val="00D35931"/>
    <w:rsid w:val="00D3596C"/>
    <w:rsid w:val="00D35C34"/>
    <w:rsid w:val="00D361B1"/>
    <w:rsid w:val="00D36290"/>
    <w:rsid w:val="00D364E2"/>
    <w:rsid w:val="00D36796"/>
    <w:rsid w:val="00D368AD"/>
    <w:rsid w:val="00D36D71"/>
    <w:rsid w:val="00D371B2"/>
    <w:rsid w:val="00D3733D"/>
    <w:rsid w:val="00D37731"/>
    <w:rsid w:val="00D377C6"/>
    <w:rsid w:val="00D37B7D"/>
    <w:rsid w:val="00D37C5E"/>
    <w:rsid w:val="00D37CA4"/>
    <w:rsid w:val="00D4008F"/>
    <w:rsid w:val="00D40C09"/>
    <w:rsid w:val="00D40FFE"/>
    <w:rsid w:val="00D4101D"/>
    <w:rsid w:val="00D413E7"/>
    <w:rsid w:val="00D4145D"/>
    <w:rsid w:val="00D41721"/>
    <w:rsid w:val="00D4380C"/>
    <w:rsid w:val="00D43C17"/>
    <w:rsid w:val="00D4410F"/>
    <w:rsid w:val="00D44283"/>
    <w:rsid w:val="00D44326"/>
    <w:rsid w:val="00D4461B"/>
    <w:rsid w:val="00D457FC"/>
    <w:rsid w:val="00D458D0"/>
    <w:rsid w:val="00D459B3"/>
    <w:rsid w:val="00D465E1"/>
    <w:rsid w:val="00D4694B"/>
    <w:rsid w:val="00D4702C"/>
    <w:rsid w:val="00D47509"/>
    <w:rsid w:val="00D47684"/>
    <w:rsid w:val="00D47E1A"/>
    <w:rsid w:val="00D503DC"/>
    <w:rsid w:val="00D504AD"/>
    <w:rsid w:val="00D505DB"/>
    <w:rsid w:val="00D505FB"/>
    <w:rsid w:val="00D5099C"/>
    <w:rsid w:val="00D50CE3"/>
    <w:rsid w:val="00D50EDD"/>
    <w:rsid w:val="00D5123D"/>
    <w:rsid w:val="00D5193A"/>
    <w:rsid w:val="00D523C5"/>
    <w:rsid w:val="00D5277A"/>
    <w:rsid w:val="00D527E2"/>
    <w:rsid w:val="00D52A05"/>
    <w:rsid w:val="00D52CDE"/>
    <w:rsid w:val="00D52D15"/>
    <w:rsid w:val="00D5304B"/>
    <w:rsid w:val="00D5304F"/>
    <w:rsid w:val="00D53156"/>
    <w:rsid w:val="00D532E4"/>
    <w:rsid w:val="00D5345C"/>
    <w:rsid w:val="00D53813"/>
    <w:rsid w:val="00D542D1"/>
    <w:rsid w:val="00D543C4"/>
    <w:rsid w:val="00D5518C"/>
    <w:rsid w:val="00D55388"/>
    <w:rsid w:val="00D55D64"/>
    <w:rsid w:val="00D55D86"/>
    <w:rsid w:val="00D564EB"/>
    <w:rsid w:val="00D56697"/>
    <w:rsid w:val="00D566DF"/>
    <w:rsid w:val="00D56894"/>
    <w:rsid w:val="00D56A08"/>
    <w:rsid w:val="00D56A54"/>
    <w:rsid w:val="00D56FAF"/>
    <w:rsid w:val="00D57485"/>
    <w:rsid w:val="00D5758F"/>
    <w:rsid w:val="00D57865"/>
    <w:rsid w:val="00D579AF"/>
    <w:rsid w:val="00D57F19"/>
    <w:rsid w:val="00D60D23"/>
    <w:rsid w:val="00D6177D"/>
    <w:rsid w:val="00D6194F"/>
    <w:rsid w:val="00D61DB0"/>
    <w:rsid w:val="00D61E62"/>
    <w:rsid w:val="00D6231D"/>
    <w:rsid w:val="00D62D68"/>
    <w:rsid w:val="00D62F9D"/>
    <w:rsid w:val="00D631E4"/>
    <w:rsid w:val="00D631F0"/>
    <w:rsid w:val="00D632AC"/>
    <w:rsid w:val="00D639A0"/>
    <w:rsid w:val="00D649BC"/>
    <w:rsid w:val="00D64C49"/>
    <w:rsid w:val="00D64C7C"/>
    <w:rsid w:val="00D64E03"/>
    <w:rsid w:val="00D651B8"/>
    <w:rsid w:val="00D652E5"/>
    <w:rsid w:val="00D658FC"/>
    <w:rsid w:val="00D66313"/>
    <w:rsid w:val="00D66399"/>
    <w:rsid w:val="00D663C7"/>
    <w:rsid w:val="00D6646E"/>
    <w:rsid w:val="00D66A7C"/>
    <w:rsid w:val="00D66C8B"/>
    <w:rsid w:val="00D67000"/>
    <w:rsid w:val="00D67870"/>
    <w:rsid w:val="00D7016D"/>
    <w:rsid w:val="00D701D5"/>
    <w:rsid w:val="00D703A1"/>
    <w:rsid w:val="00D70E0E"/>
    <w:rsid w:val="00D713EE"/>
    <w:rsid w:val="00D71423"/>
    <w:rsid w:val="00D714FA"/>
    <w:rsid w:val="00D71E2A"/>
    <w:rsid w:val="00D720D2"/>
    <w:rsid w:val="00D7224A"/>
    <w:rsid w:val="00D72688"/>
    <w:rsid w:val="00D72D2C"/>
    <w:rsid w:val="00D73054"/>
    <w:rsid w:val="00D73322"/>
    <w:rsid w:val="00D73437"/>
    <w:rsid w:val="00D738D9"/>
    <w:rsid w:val="00D73A60"/>
    <w:rsid w:val="00D7444D"/>
    <w:rsid w:val="00D74768"/>
    <w:rsid w:val="00D74801"/>
    <w:rsid w:val="00D74F70"/>
    <w:rsid w:val="00D74FA3"/>
    <w:rsid w:val="00D7501F"/>
    <w:rsid w:val="00D7506E"/>
    <w:rsid w:val="00D751C1"/>
    <w:rsid w:val="00D752AF"/>
    <w:rsid w:val="00D76045"/>
    <w:rsid w:val="00D76948"/>
    <w:rsid w:val="00D76E69"/>
    <w:rsid w:val="00D77D23"/>
    <w:rsid w:val="00D802AE"/>
    <w:rsid w:val="00D802E6"/>
    <w:rsid w:val="00D8057F"/>
    <w:rsid w:val="00D80D7F"/>
    <w:rsid w:val="00D80E61"/>
    <w:rsid w:val="00D81288"/>
    <w:rsid w:val="00D819D5"/>
    <w:rsid w:val="00D81ADE"/>
    <w:rsid w:val="00D81B51"/>
    <w:rsid w:val="00D820A8"/>
    <w:rsid w:val="00D822EC"/>
    <w:rsid w:val="00D825DA"/>
    <w:rsid w:val="00D82641"/>
    <w:rsid w:val="00D82C43"/>
    <w:rsid w:val="00D82D07"/>
    <w:rsid w:val="00D830A6"/>
    <w:rsid w:val="00D8336C"/>
    <w:rsid w:val="00D83A85"/>
    <w:rsid w:val="00D83DAA"/>
    <w:rsid w:val="00D83F40"/>
    <w:rsid w:val="00D8409E"/>
    <w:rsid w:val="00D842C6"/>
    <w:rsid w:val="00D846B4"/>
    <w:rsid w:val="00D855D2"/>
    <w:rsid w:val="00D85632"/>
    <w:rsid w:val="00D863D9"/>
    <w:rsid w:val="00D8668B"/>
    <w:rsid w:val="00D86928"/>
    <w:rsid w:val="00D86C16"/>
    <w:rsid w:val="00D87877"/>
    <w:rsid w:val="00D87902"/>
    <w:rsid w:val="00D87AF9"/>
    <w:rsid w:val="00D87B25"/>
    <w:rsid w:val="00D87C00"/>
    <w:rsid w:val="00D87E93"/>
    <w:rsid w:val="00D9004A"/>
    <w:rsid w:val="00D90051"/>
    <w:rsid w:val="00D901D6"/>
    <w:rsid w:val="00D90370"/>
    <w:rsid w:val="00D90864"/>
    <w:rsid w:val="00D914A3"/>
    <w:rsid w:val="00D91807"/>
    <w:rsid w:val="00D91CBB"/>
    <w:rsid w:val="00D91F6A"/>
    <w:rsid w:val="00D92463"/>
    <w:rsid w:val="00D92610"/>
    <w:rsid w:val="00D929A7"/>
    <w:rsid w:val="00D92BB1"/>
    <w:rsid w:val="00D93008"/>
    <w:rsid w:val="00D9301D"/>
    <w:rsid w:val="00D93398"/>
    <w:rsid w:val="00D93D82"/>
    <w:rsid w:val="00D93DD0"/>
    <w:rsid w:val="00D94608"/>
    <w:rsid w:val="00D948F6"/>
    <w:rsid w:val="00D94BB3"/>
    <w:rsid w:val="00D94CEE"/>
    <w:rsid w:val="00D94F2B"/>
    <w:rsid w:val="00D94FCD"/>
    <w:rsid w:val="00D9518A"/>
    <w:rsid w:val="00D95972"/>
    <w:rsid w:val="00D95A5C"/>
    <w:rsid w:val="00D95BE1"/>
    <w:rsid w:val="00D95CBC"/>
    <w:rsid w:val="00D95F0B"/>
    <w:rsid w:val="00D96273"/>
    <w:rsid w:val="00D96318"/>
    <w:rsid w:val="00D96509"/>
    <w:rsid w:val="00D96CB6"/>
    <w:rsid w:val="00D974B6"/>
    <w:rsid w:val="00D97B62"/>
    <w:rsid w:val="00D97E19"/>
    <w:rsid w:val="00DA025D"/>
    <w:rsid w:val="00DA030A"/>
    <w:rsid w:val="00DA0384"/>
    <w:rsid w:val="00DA04BA"/>
    <w:rsid w:val="00DA0C06"/>
    <w:rsid w:val="00DA0CB0"/>
    <w:rsid w:val="00DA10C7"/>
    <w:rsid w:val="00DA1474"/>
    <w:rsid w:val="00DA17CA"/>
    <w:rsid w:val="00DA1B84"/>
    <w:rsid w:val="00DA1E46"/>
    <w:rsid w:val="00DA2563"/>
    <w:rsid w:val="00DA2972"/>
    <w:rsid w:val="00DA2AE9"/>
    <w:rsid w:val="00DA2B9E"/>
    <w:rsid w:val="00DA2E08"/>
    <w:rsid w:val="00DA2E6D"/>
    <w:rsid w:val="00DA32FC"/>
    <w:rsid w:val="00DA3397"/>
    <w:rsid w:val="00DA39A8"/>
    <w:rsid w:val="00DA40D0"/>
    <w:rsid w:val="00DA5275"/>
    <w:rsid w:val="00DA52DA"/>
    <w:rsid w:val="00DA534B"/>
    <w:rsid w:val="00DA5E4F"/>
    <w:rsid w:val="00DA62A4"/>
    <w:rsid w:val="00DA68B4"/>
    <w:rsid w:val="00DA68C3"/>
    <w:rsid w:val="00DA6C08"/>
    <w:rsid w:val="00DB016B"/>
    <w:rsid w:val="00DB037E"/>
    <w:rsid w:val="00DB08AF"/>
    <w:rsid w:val="00DB0AE6"/>
    <w:rsid w:val="00DB0C04"/>
    <w:rsid w:val="00DB1435"/>
    <w:rsid w:val="00DB1497"/>
    <w:rsid w:val="00DB1A0C"/>
    <w:rsid w:val="00DB1AD8"/>
    <w:rsid w:val="00DB2018"/>
    <w:rsid w:val="00DB28E8"/>
    <w:rsid w:val="00DB2AD5"/>
    <w:rsid w:val="00DB2D12"/>
    <w:rsid w:val="00DB2FF0"/>
    <w:rsid w:val="00DB3233"/>
    <w:rsid w:val="00DB36AD"/>
    <w:rsid w:val="00DB3B19"/>
    <w:rsid w:val="00DB3F40"/>
    <w:rsid w:val="00DB44AF"/>
    <w:rsid w:val="00DB4C23"/>
    <w:rsid w:val="00DB4E33"/>
    <w:rsid w:val="00DB6DAE"/>
    <w:rsid w:val="00DB6DDC"/>
    <w:rsid w:val="00DB6ED1"/>
    <w:rsid w:val="00DB72D0"/>
    <w:rsid w:val="00DB735C"/>
    <w:rsid w:val="00DB735E"/>
    <w:rsid w:val="00DB789B"/>
    <w:rsid w:val="00DB7940"/>
    <w:rsid w:val="00DB7B48"/>
    <w:rsid w:val="00DC0A96"/>
    <w:rsid w:val="00DC1E19"/>
    <w:rsid w:val="00DC241F"/>
    <w:rsid w:val="00DC2633"/>
    <w:rsid w:val="00DC3018"/>
    <w:rsid w:val="00DC34A4"/>
    <w:rsid w:val="00DC392B"/>
    <w:rsid w:val="00DC3A8E"/>
    <w:rsid w:val="00DC3CFE"/>
    <w:rsid w:val="00DC3D96"/>
    <w:rsid w:val="00DC41CC"/>
    <w:rsid w:val="00DC4648"/>
    <w:rsid w:val="00DC50B8"/>
    <w:rsid w:val="00DC5B31"/>
    <w:rsid w:val="00DC5B95"/>
    <w:rsid w:val="00DC5E8B"/>
    <w:rsid w:val="00DC619B"/>
    <w:rsid w:val="00DC6520"/>
    <w:rsid w:val="00DC68C5"/>
    <w:rsid w:val="00DC6A31"/>
    <w:rsid w:val="00DC6C0E"/>
    <w:rsid w:val="00DC6C41"/>
    <w:rsid w:val="00DC6FF8"/>
    <w:rsid w:val="00DC7002"/>
    <w:rsid w:val="00DC7573"/>
    <w:rsid w:val="00DC7D1A"/>
    <w:rsid w:val="00DC7FA6"/>
    <w:rsid w:val="00DD06E6"/>
    <w:rsid w:val="00DD07A8"/>
    <w:rsid w:val="00DD0B5D"/>
    <w:rsid w:val="00DD0BED"/>
    <w:rsid w:val="00DD0F4A"/>
    <w:rsid w:val="00DD1463"/>
    <w:rsid w:val="00DD1906"/>
    <w:rsid w:val="00DD19AE"/>
    <w:rsid w:val="00DD2577"/>
    <w:rsid w:val="00DD2B39"/>
    <w:rsid w:val="00DD2F1B"/>
    <w:rsid w:val="00DD386D"/>
    <w:rsid w:val="00DD4460"/>
    <w:rsid w:val="00DD447A"/>
    <w:rsid w:val="00DD475D"/>
    <w:rsid w:val="00DD4880"/>
    <w:rsid w:val="00DD4ADE"/>
    <w:rsid w:val="00DD4C4B"/>
    <w:rsid w:val="00DD5347"/>
    <w:rsid w:val="00DD5439"/>
    <w:rsid w:val="00DD5972"/>
    <w:rsid w:val="00DD5ACF"/>
    <w:rsid w:val="00DD61F2"/>
    <w:rsid w:val="00DD62B0"/>
    <w:rsid w:val="00DD67CC"/>
    <w:rsid w:val="00DD68EC"/>
    <w:rsid w:val="00DD6B71"/>
    <w:rsid w:val="00DD71DC"/>
    <w:rsid w:val="00DD7D15"/>
    <w:rsid w:val="00DD7EC5"/>
    <w:rsid w:val="00DE0857"/>
    <w:rsid w:val="00DE0B4E"/>
    <w:rsid w:val="00DE0B69"/>
    <w:rsid w:val="00DE0DC5"/>
    <w:rsid w:val="00DE0E99"/>
    <w:rsid w:val="00DE1157"/>
    <w:rsid w:val="00DE12AE"/>
    <w:rsid w:val="00DE1947"/>
    <w:rsid w:val="00DE1BA0"/>
    <w:rsid w:val="00DE1F0E"/>
    <w:rsid w:val="00DE25C1"/>
    <w:rsid w:val="00DE2B2D"/>
    <w:rsid w:val="00DE2C48"/>
    <w:rsid w:val="00DE2DCF"/>
    <w:rsid w:val="00DE2E5B"/>
    <w:rsid w:val="00DE348C"/>
    <w:rsid w:val="00DE34AC"/>
    <w:rsid w:val="00DE3502"/>
    <w:rsid w:val="00DE3583"/>
    <w:rsid w:val="00DE403C"/>
    <w:rsid w:val="00DE4161"/>
    <w:rsid w:val="00DE4566"/>
    <w:rsid w:val="00DE460D"/>
    <w:rsid w:val="00DE48E8"/>
    <w:rsid w:val="00DE501F"/>
    <w:rsid w:val="00DE577C"/>
    <w:rsid w:val="00DE5B6B"/>
    <w:rsid w:val="00DE5BDE"/>
    <w:rsid w:val="00DE6003"/>
    <w:rsid w:val="00DE6183"/>
    <w:rsid w:val="00DE61A5"/>
    <w:rsid w:val="00DE6334"/>
    <w:rsid w:val="00DE6370"/>
    <w:rsid w:val="00DE6800"/>
    <w:rsid w:val="00DE6A79"/>
    <w:rsid w:val="00DE700E"/>
    <w:rsid w:val="00DE7334"/>
    <w:rsid w:val="00DE7C6E"/>
    <w:rsid w:val="00DE7E80"/>
    <w:rsid w:val="00DF010F"/>
    <w:rsid w:val="00DF01B5"/>
    <w:rsid w:val="00DF0739"/>
    <w:rsid w:val="00DF08D6"/>
    <w:rsid w:val="00DF0A33"/>
    <w:rsid w:val="00DF10C8"/>
    <w:rsid w:val="00DF125E"/>
    <w:rsid w:val="00DF140A"/>
    <w:rsid w:val="00DF1A8A"/>
    <w:rsid w:val="00DF1FE7"/>
    <w:rsid w:val="00DF233E"/>
    <w:rsid w:val="00DF23D1"/>
    <w:rsid w:val="00DF2617"/>
    <w:rsid w:val="00DF2C4C"/>
    <w:rsid w:val="00DF3034"/>
    <w:rsid w:val="00DF30A2"/>
    <w:rsid w:val="00DF38B9"/>
    <w:rsid w:val="00DF3F72"/>
    <w:rsid w:val="00DF40E2"/>
    <w:rsid w:val="00DF46D1"/>
    <w:rsid w:val="00DF5454"/>
    <w:rsid w:val="00DF5892"/>
    <w:rsid w:val="00DF5BF4"/>
    <w:rsid w:val="00DF5ECE"/>
    <w:rsid w:val="00DF5FF5"/>
    <w:rsid w:val="00DF6170"/>
    <w:rsid w:val="00DF650D"/>
    <w:rsid w:val="00DF659E"/>
    <w:rsid w:val="00DF6AE0"/>
    <w:rsid w:val="00DF6D65"/>
    <w:rsid w:val="00DF7008"/>
    <w:rsid w:val="00DF724D"/>
    <w:rsid w:val="00DF76CB"/>
    <w:rsid w:val="00DF7AE8"/>
    <w:rsid w:val="00DF7D3F"/>
    <w:rsid w:val="00E002C5"/>
    <w:rsid w:val="00E0030B"/>
    <w:rsid w:val="00E0032D"/>
    <w:rsid w:val="00E00E40"/>
    <w:rsid w:val="00E00EFE"/>
    <w:rsid w:val="00E010F2"/>
    <w:rsid w:val="00E010F9"/>
    <w:rsid w:val="00E01475"/>
    <w:rsid w:val="00E01C71"/>
    <w:rsid w:val="00E01CDD"/>
    <w:rsid w:val="00E01DE1"/>
    <w:rsid w:val="00E01DED"/>
    <w:rsid w:val="00E02557"/>
    <w:rsid w:val="00E0336C"/>
    <w:rsid w:val="00E033D5"/>
    <w:rsid w:val="00E034A8"/>
    <w:rsid w:val="00E03911"/>
    <w:rsid w:val="00E03AC5"/>
    <w:rsid w:val="00E0402D"/>
    <w:rsid w:val="00E04427"/>
    <w:rsid w:val="00E046AD"/>
    <w:rsid w:val="00E0482B"/>
    <w:rsid w:val="00E04881"/>
    <w:rsid w:val="00E0533B"/>
    <w:rsid w:val="00E05694"/>
    <w:rsid w:val="00E0601C"/>
    <w:rsid w:val="00E060C3"/>
    <w:rsid w:val="00E06549"/>
    <w:rsid w:val="00E06552"/>
    <w:rsid w:val="00E06884"/>
    <w:rsid w:val="00E068E9"/>
    <w:rsid w:val="00E06BAE"/>
    <w:rsid w:val="00E070E2"/>
    <w:rsid w:val="00E07134"/>
    <w:rsid w:val="00E07342"/>
    <w:rsid w:val="00E079B5"/>
    <w:rsid w:val="00E07A53"/>
    <w:rsid w:val="00E07C0A"/>
    <w:rsid w:val="00E10140"/>
    <w:rsid w:val="00E1025A"/>
    <w:rsid w:val="00E10336"/>
    <w:rsid w:val="00E1063D"/>
    <w:rsid w:val="00E10D97"/>
    <w:rsid w:val="00E1107E"/>
    <w:rsid w:val="00E11A75"/>
    <w:rsid w:val="00E11D07"/>
    <w:rsid w:val="00E12432"/>
    <w:rsid w:val="00E1293F"/>
    <w:rsid w:val="00E12A76"/>
    <w:rsid w:val="00E12AB5"/>
    <w:rsid w:val="00E12B07"/>
    <w:rsid w:val="00E12B3A"/>
    <w:rsid w:val="00E12D50"/>
    <w:rsid w:val="00E12E35"/>
    <w:rsid w:val="00E13860"/>
    <w:rsid w:val="00E13988"/>
    <w:rsid w:val="00E139B6"/>
    <w:rsid w:val="00E14790"/>
    <w:rsid w:val="00E14B6A"/>
    <w:rsid w:val="00E15EF1"/>
    <w:rsid w:val="00E160F2"/>
    <w:rsid w:val="00E16544"/>
    <w:rsid w:val="00E165EB"/>
    <w:rsid w:val="00E1663E"/>
    <w:rsid w:val="00E1677D"/>
    <w:rsid w:val="00E16B35"/>
    <w:rsid w:val="00E17252"/>
    <w:rsid w:val="00E17484"/>
    <w:rsid w:val="00E17A40"/>
    <w:rsid w:val="00E17EA7"/>
    <w:rsid w:val="00E17F8A"/>
    <w:rsid w:val="00E20141"/>
    <w:rsid w:val="00E202BF"/>
    <w:rsid w:val="00E2038C"/>
    <w:rsid w:val="00E20D23"/>
    <w:rsid w:val="00E20E58"/>
    <w:rsid w:val="00E20F00"/>
    <w:rsid w:val="00E20FE7"/>
    <w:rsid w:val="00E21428"/>
    <w:rsid w:val="00E21900"/>
    <w:rsid w:val="00E219DA"/>
    <w:rsid w:val="00E22070"/>
    <w:rsid w:val="00E22176"/>
    <w:rsid w:val="00E222F4"/>
    <w:rsid w:val="00E22358"/>
    <w:rsid w:val="00E229E8"/>
    <w:rsid w:val="00E2327E"/>
    <w:rsid w:val="00E23335"/>
    <w:rsid w:val="00E233AA"/>
    <w:rsid w:val="00E23623"/>
    <w:rsid w:val="00E24080"/>
    <w:rsid w:val="00E246E7"/>
    <w:rsid w:val="00E24718"/>
    <w:rsid w:val="00E247C4"/>
    <w:rsid w:val="00E24AF2"/>
    <w:rsid w:val="00E24C96"/>
    <w:rsid w:val="00E24DB4"/>
    <w:rsid w:val="00E2508E"/>
    <w:rsid w:val="00E253F0"/>
    <w:rsid w:val="00E2560F"/>
    <w:rsid w:val="00E26866"/>
    <w:rsid w:val="00E26B85"/>
    <w:rsid w:val="00E26C68"/>
    <w:rsid w:val="00E27461"/>
    <w:rsid w:val="00E30622"/>
    <w:rsid w:val="00E3081F"/>
    <w:rsid w:val="00E30934"/>
    <w:rsid w:val="00E30B94"/>
    <w:rsid w:val="00E3127A"/>
    <w:rsid w:val="00E31769"/>
    <w:rsid w:val="00E31978"/>
    <w:rsid w:val="00E31CE9"/>
    <w:rsid w:val="00E31D02"/>
    <w:rsid w:val="00E322BB"/>
    <w:rsid w:val="00E32B34"/>
    <w:rsid w:val="00E32DBE"/>
    <w:rsid w:val="00E33D1C"/>
    <w:rsid w:val="00E34686"/>
    <w:rsid w:val="00E34A1A"/>
    <w:rsid w:val="00E34C81"/>
    <w:rsid w:val="00E34CEB"/>
    <w:rsid w:val="00E3510F"/>
    <w:rsid w:val="00E3525A"/>
    <w:rsid w:val="00E35580"/>
    <w:rsid w:val="00E3599B"/>
    <w:rsid w:val="00E35C4F"/>
    <w:rsid w:val="00E360BD"/>
    <w:rsid w:val="00E3626D"/>
    <w:rsid w:val="00E362A9"/>
    <w:rsid w:val="00E3638E"/>
    <w:rsid w:val="00E363E3"/>
    <w:rsid w:val="00E363F8"/>
    <w:rsid w:val="00E366A6"/>
    <w:rsid w:val="00E366B9"/>
    <w:rsid w:val="00E3697B"/>
    <w:rsid w:val="00E36D92"/>
    <w:rsid w:val="00E374EE"/>
    <w:rsid w:val="00E377A8"/>
    <w:rsid w:val="00E37963"/>
    <w:rsid w:val="00E37C9E"/>
    <w:rsid w:val="00E401C3"/>
    <w:rsid w:val="00E40C75"/>
    <w:rsid w:val="00E40D47"/>
    <w:rsid w:val="00E40FCB"/>
    <w:rsid w:val="00E41A7F"/>
    <w:rsid w:val="00E4208E"/>
    <w:rsid w:val="00E42500"/>
    <w:rsid w:val="00E4272C"/>
    <w:rsid w:val="00E42805"/>
    <w:rsid w:val="00E42985"/>
    <w:rsid w:val="00E43724"/>
    <w:rsid w:val="00E43BBB"/>
    <w:rsid w:val="00E43E15"/>
    <w:rsid w:val="00E43F44"/>
    <w:rsid w:val="00E43F77"/>
    <w:rsid w:val="00E43FD7"/>
    <w:rsid w:val="00E44B74"/>
    <w:rsid w:val="00E44EC6"/>
    <w:rsid w:val="00E44FAD"/>
    <w:rsid w:val="00E453B1"/>
    <w:rsid w:val="00E4548D"/>
    <w:rsid w:val="00E456EC"/>
    <w:rsid w:val="00E457C1"/>
    <w:rsid w:val="00E45AB0"/>
    <w:rsid w:val="00E46785"/>
    <w:rsid w:val="00E4683C"/>
    <w:rsid w:val="00E4689D"/>
    <w:rsid w:val="00E46F25"/>
    <w:rsid w:val="00E471CD"/>
    <w:rsid w:val="00E4763D"/>
    <w:rsid w:val="00E47875"/>
    <w:rsid w:val="00E50282"/>
    <w:rsid w:val="00E506BE"/>
    <w:rsid w:val="00E5148E"/>
    <w:rsid w:val="00E516DC"/>
    <w:rsid w:val="00E516F2"/>
    <w:rsid w:val="00E517DC"/>
    <w:rsid w:val="00E51963"/>
    <w:rsid w:val="00E51E49"/>
    <w:rsid w:val="00E51F8B"/>
    <w:rsid w:val="00E522D5"/>
    <w:rsid w:val="00E527AD"/>
    <w:rsid w:val="00E52C26"/>
    <w:rsid w:val="00E52EDC"/>
    <w:rsid w:val="00E534A8"/>
    <w:rsid w:val="00E539B3"/>
    <w:rsid w:val="00E53A2C"/>
    <w:rsid w:val="00E53A4A"/>
    <w:rsid w:val="00E543C4"/>
    <w:rsid w:val="00E545EF"/>
    <w:rsid w:val="00E55373"/>
    <w:rsid w:val="00E55B06"/>
    <w:rsid w:val="00E55BDE"/>
    <w:rsid w:val="00E55D3F"/>
    <w:rsid w:val="00E55F0F"/>
    <w:rsid w:val="00E55F35"/>
    <w:rsid w:val="00E56077"/>
    <w:rsid w:val="00E568F9"/>
    <w:rsid w:val="00E56B4F"/>
    <w:rsid w:val="00E57105"/>
    <w:rsid w:val="00E572C4"/>
    <w:rsid w:val="00E57A95"/>
    <w:rsid w:val="00E60079"/>
    <w:rsid w:val="00E607D6"/>
    <w:rsid w:val="00E615DD"/>
    <w:rsid w:val="00E6174E"/>
    <w:rsid w:val="00E61E62"/>
    <w:rsid w:val="00E62CA0"/>
    <w:rsid w:val="00E62D7A"/>
    <w:rsid w:val="00E62F48"/>
    <w:rsid w:val="00E63768"/>
    <w:rsid w:val="00E63862"/>
    <w:rsid w:val="00E63AA4"/>
    <w:rsid w:val="00E63E1C"/>
    <w:rsid w:val="00E6428F"/>
    <w:rsid w:val="00E644B0"/>
    <w:rsid w:val="00E64781"/>
    <w:rsid w:val="00E64819"/>
    <w:rsid w:val="00E64B35"/>
    <w:rsid w:val="00E64EDC"/>
    <w:rsid w:val="00E6517D"/>
    <w:rsid w:val="00E6557A"/>
    <w:rsid w:val="00E65AE0"/>
    <w:rsid w:val="00E65F19"/>
    <w:rsid w:val="00E660D0"/>
    <w:rsid w:val="00E66216"/>
    <w:rsid w:val="00E6674D"/>
    <w:rsid w:val="00E66797"/>
    <w:rsid w:val="00E66892"/>
    <w:rsid w:val="00E66967"/>
    <w:rsid w:val="00E66989"/>
    <w:rsid w:val="00E669C9"/>
    <w:rsid w:val="00E66D54"/>
    <w:rsid w:val="00E67184"/>
    <w:rsid w:val="00E672C1"/>
    <w:rsid w:val="00E6765F"/>
    <w:rsid w:val="00E677EB"/>
    <w:rsid w:val="00E70266"/>
    <w:rsid w:val="00E70572"/>
    <w:rsid w:val="00E70B5E"/>
    <w:rsid w:val="00E71118"/>
    <w:rsid w:val="00E711E6"/>
    <w:rsid w:val="00E71350"/>
    <w:rsid w:val="00E71630"/>
    <w:rsid w:val="00E71B89"/>
    <w:rsid w:val="00E71DBC"/>
    <w:rsid w:val="00E723EA"/>
    <w:rsid w:val="00E727AE"/>
    <w:rsid w:val="00E72E06"/>
    <w:rsid w:val="00E7313A"/>
    <w:rsid w:val="00E737A5"/>
    <w:rsid w:val="00E73915"/>
    <w:rsid w:val="00E73B1D"/>
    <w:rsid w:val="00E73B9E"/>
    <w:rsid w:val="00E73D45"/>
    <w:rsid w:val="00E748AD"/>
    <w:rsid w:val="00E74A49"/>
    <w:rsid w:val="00E74CAC"/>
    <w:rsid w:val="00E74CCC"/>
    <w:rsid w:val="00E74E52"/>
    <w:rsid w:val="00E754B2"/>
    <w:rsid w:val="00E755A1"/>
    <w:rsid w:val="00E75BE2"/>
    <w:rsid w:val="00E75D01"/>
    <w:rsid w:val="00E76A7B"/>
    <w:rsid w:val="00E771FD"/>
    <w:rsid w:val="00E7726C"/>
    <w:rsid w:val="00E773C6"/>
    <w:rsid w:val="00E77407"/>
    <w:rsid w:val="00E775ED"/>
    <w:rsid w:val="00E77727"/>
    <w:rsid w:val="00E77C0B"/>
    <w:rsid w:val="00E77D83"/>
    <w:rsid w:val="00E805A6"/>
    <w:rsid w:val="00E80E54"/>
    <w:rsid w:val="00E81144"/>
    <w:rsid w:val="00E816A6"/>
    <w:rsid w:val="00E81AB4"/>
    <w:rsid w:val="00E82477"/>
    <w:rsid w:val="00E834B6"/>
    <w:rsid w:val="00E83C54"/>
    <w:rsid w:val="00E83E2F"/>
    <w:rsid w:val="00E84171"/>
    <w:rsid w:val="00E842E6"/>
    <w:rsid w:val="00E842FA"/>
    <w:rsid w:val="00E84459"/>
    <w:rsid w:val="00E84856"/>
    <w:rsid w:val="00E84AE2"/>
    <w:rsid w:val="00E84D0F"/>
    <w:rsid w:val="00E84F69"/>
    <w:rsid w:val="00E8547B"/>
    <w:rsid w:val="00E856BD"/>
    <w:rsid w:val="00E85978"/>
    <w:rsid w:val="00E85C3C"/>
    <w:rsid w:val="00E85C7B"/>
    <w:rsid w:val="00E8601F"/>
    <w:rsid w:val="00E86210"/>
    <w:rsid w:val="00E86563"/>
    <w:rsid w:val="00E8681B"/>
    <w:rsid w:val="00E86B37"/>
    <w:rsid w:val="00E8795C"/>
    <w:rsid w:val="00E879A2"/>
    <w:rsid w:val="00E879DF"/>
    <w:rsid w:val="00E90234"/>
    <w:rsid w:val="00E903F4"/>
    <w:rsid w:val="00E9092E"/>
    <w:rsid w:val="00E90C6B"/>
    <w:rsid w:val="00E91057"/>
    <w:rsid w:val="00E91121"/>
    <w:rsid w:val="00E91E7F"/>
    <w:rsid w:val="00E91EFB"/>
    <w:rsid w:val="00E92163"/>
    <w:rsid w:val="00E924E9"/>
    <w:rsid w:val="00E93296"/>
    <w:rsid w:val="00E9399C"/>
    <w:rsid w:val="00E9407A"/>
    <w:rsid w:val="00E9422B"/>
    <w:rsid w:val="00E942C6"/>
    <w:rsid w:val="00E94D04"/>
    <w:rsid w:val="00E94D27"/>
    <w:rsid w:val="00E94F4D"/>
    <w:rsid w:val="00E951E2"/>
    <w:rsid w:val="00E95311"/>
    <w:rsid w:val="00E95882"/>
    <w:rsid w:val="00E95956"/>
    <w:rsid w:val="00E95B30"/>
    <w:rsid w:val="00E95BC2"/>
    <w:rsid w:val="00E95E79"/>
    <w:rsid w:val="00E95EBA"/>
    <w:rsid w:val="00E96245"/>
    <w:rsid w:val="00E96790"/>
    <w:rsid w:val="00E9692B"/>
    <w:rsid w:val="00E96AF2"/>
    <w:rsid w:val="00E97029"/>
    <w:rsid w:val="00E9708A"/>
    <w:rsid w:val="00E971D9"/>
    <w:rsid w:val="00E97389"/>
    <w:rsid w:val="00EA0212"/>
    <w:rsid w:val="00EA026C"/>
    <w:rsid w:val="00EA0390"/>
    <w:rsid w:val="00EA040A"/>
    <w:rsid w:val="00EA07DC"/>
    <w:rsid w:val="00EA0E25"/>
    <w:rsid w:val="00EA1271"/>
    <w:rsid w:val="00EA13FB"/>
    <w:rsid w:val="00EA1472"/>
    <w:rsid w:val="00EA1936"/>
    <w:rsid w:val="00EA19A0"/>
    <w:rsid w:val="00EA1BD0"/>
    <w:rsid w:val="00EA1C2E"/>
    <w:rsid w:val="00EA1C41"/>
    <w:rsid w:val="00EA219D"/>
    <w:rsid w:val="00EA25F1"/>
    <w:rsid w:val="00EA2704"/>
    <w:rsid w:val="00EA317A"/>
    <w:rsid w:val="00EA3377"/>
    <w:rsid w:val="00EA33B2"/>
    <w:rsid w:val="00EA3465"/>
    <w:rsid w:val="00EA3E05"/>
    <w:rsid w:val="00EA3FAE"/>
    <w:rsid w:val="00EA41FE"/>
    <w:rsid w:val="00EA449F"/>
    <w:rsid w:val="00EA4746"/>
    <w:rsid w:val="00EA4758"/>
    <w:rsid w:val="00EA4FA8"/>
    <w:rsid w:val="00EA505A"/>
    <w:rsid w:val="00EA5143"/>
    <w:rsid w:val="00EA57B9"/>
    <w:rsid w:val="00EA5873"/>
    <w:rsid w:val="00EA5AF2"/>
    <w:rsid w:val="00EA5B2F"/>
    <w:rsid w:val="00EA5D23"/>
    <w:rsid w:val="00EA5D59"/>
    <w:rsid w:val="00EA5E54"/>
    <w:rsid w:val="00EA6166"/>
    <w:rsid w:val="00EA62B7"/>
    <w:rsid w:val="00EA641A"/>
    <w:rsid w:val="00EA6A96"/>
    <w:rsid w:val="00EA6B2E"/>
    <w:rsid w:val="00EA6C9C"/>
    <w:rsid w:val="00EA7375"/>
    <w:rsid w:val="00EA7ABA"/>
    <w:rsid w:val="00EA7BB3"/>
    <w:rsid w:val="00EA7EF9"/>
    <w:rsid w:val="00EA7F77"/>
    <w:rsid w:val="00EA7F9A"/>
    <w:rsid w:val="00EB0098"/>
    <w:rsid w:val="00EB024F"/>
    <w:rsid w:val="00EB07D8"/>
    <w:rsid w:val="00EB0A50"/>
    <w:rsid w:val="00EB102C"/>
    <w:rsid w:val="00EB10C6"/>
    <w:rsid w:val="00EB1285"/>
    <w:rsid w:val="00EB12F6"/>
    <w:rsid w:val="00EB1484"/>
    <w:rsid w:val="00EB1620"/>
    <w:rsid w:val="00EB17E9"/>
    <w:rsid w:val="00EB1868"/>
    <w:rsid w:val="00EB2353"/>
    <w:rsid w:val="00EB2E00"/>
    <w:rsid w:val="00EB2EEA"/>
    <w:rsid w:val="00EB322A"/>
    <w:rsid w:val="00EB39A5"/>
    <w:rsid w:val="00EB3A79"/>
    <w:rsid w:val="00EB3F8E"/>
    <w:rsid w:val="00EB47E5"/>
    <w:rsid w:val="00EB47F9"/>
    <w:rsid w:val="00EB5954"/>
    <w:rsid w:val="00EB5ACF"/>
    <w:rsid w:val="00EB5AE7"/>
    <w:rsid w:val="00EB5D4D"/>
    <w:rsid w:val="00EB643B"/>
    <w:rsid w:val="00EB646E"/>
    <w:rsid w:val="00EB71E4"/>
    <w:rsid w:val="00EB73D5"/>
    <w:rsid w:val="00EB7410"/>
    <w:rsid w:val="00EC0672"/>
    <w:rsid w:val="00EC10DE"/>
    <w:rsid w:val="00EC12CD"/>
    <w:rsid w:val="00EC1500"/>
    <w:rsid w:val="00EC167E"/>
    <w:rsid w:val="00EC17F6"/>
    <w:rsid w:val="00EC1885"/>
    <w:rsid w:val="00EC1E34"/>
    <w:rsid w:val="00EC2896"/>
    <w:rsid w:val="00EC2A0B"/>
    <w:rsid w:val="00EC319E"/>
    <w:rsid w:val="00EC3250"/>
    <w:rsid w:val="00EC374E"/>
    <w:rsid w:val="00EC3E26"/>
    <w:rsid w:val="00EC466C"/>
    <w:rsid w:val="00EC4942"/>
    <w:rsid w:val="00EC49C5"/>
    <w:rsid w:val="00EC4CBD"/>
    <w:rsid w:val="00EC4DBD"/>
    <w:rsid w:val="00EC4F2E"/>
    <w:rsid w:val="00EC53C5"/>
    <w:rsid w:val="00EC5EE1"/>
    <w:rsid w:val="00EC5F02"/>
    <w:rsid w:val="00EC61C0"/>
    <w:rsid w:val="00EC69F5"/>
    <w:rsid w:val="00EC6E64"/>
    <w:rsid w:val="00EC6EC4"/>
    <w:rsid w:val="00EC70AD"/>
    <w:rsid w:val="00EC7588"/>
    <w:rsid w:val="00EC76A0"/>
    <w:rsid w:val="00EC773F"/>
    <w:rsid w:val="00EC78C3"/>
    <w:rsid w:val="00ED0019"/>
    <w:rsid w:val="00ED01E0"/>
    <w:rsid w:val="00ED01F6"/>
    <w:rsid w:val="00ED0410"/>
    <w:rsid w:val="00ED089B"/>
    <w:rsid w:val="00ED101A"/>
    <w:rsid w:val="00ED16A1"/>
    <w:rsid w:val="00ED2294"/>
    <w:rsid w:val="00ED2A08"/>
    <w:rsid w:val="00ED2A66"/>
    <w:rsid w:val="00ED308A"/>
    <w:rsid w:val="00ED34B9"/>
    <w:rsid w:val="00ED3918"/>
    <w:rsid w:val="00ED3957"/>
    <w:rsid w:val="00ED3D01"/>
    <w:rsid w:val="00ED4340"/>
    <w:rsid w:val="00ED4499"/>
    <w:rsid w:val="00ED54D1"/>
    <w:rsid w:val="00ED576A"/>
    <w:rsid w:val="00ED5A16"/>
    <w:rsid w:val="00ED5B87"/>
    <w:rsid w:val="00ED5EC4"/>
    <w:rsid w:val="00ED60D2"/>
    <w:rsid w:val="00ED6448"/>
    <w:rsid w:val="00ED6658"/>
    <w:rsid w:val="00ED674E"/>
    <w:rsid w:val="00ED6CF3"/>
    <w:rsid w:val="00ED738E"/>
    <w:rsid w:val="00ED79D1"/>
    <w:rsid w:val="00ED7B40"/>
    <w:rsid w:val="00ED7FF6"/>
    <w:rsid w:val="00EE01DE"/>
    <w:rsid w:val="00EE05E7"/>
    <w:rsid w:val="00EE0CEF"/>
    <w:rsid w:val="00EE11AB"/>
    <w:rsid w:val="00EE1580"/>
    <w:rsid w:val="00EE19EE"/>
    <w:rsid w:val="00EE226D"/>
    <w:rsid w:val="00EE22DE"/>
    <w:rsid w:val="00EE2650"/>
    <w:rsid w:val="00EE26CB"/>
    <w:rsid w:val="00EE327C"/>
    <w:rsid w:val="00EE3A3B"/>
    <w:rsid w:val="00EE3DC6"/>
    <w:rsid w:val="00EE3FF3"/>
    <w:rsid w:val="00EE40E9"/>
    <w:rsid w:val="00EE44E0"/>
    <w:rsid w:val="00EE45DF"/>
    <w:rsid w:val="00EE4E14"/>
    <w:rsid w:val="00EE5017"/>
    <w:rsid w:val="00EE51C5"/>
    <w:rsid w:val="00EE51F8"/>
    <w:rsid w:val="00EE523C"/>
    <w:rsid w:val="00EE531D"/>
    <w:rsid w:val="00EE5368"/>
    <w:rsid w:val="00EE554F"/>
    <w:rsid w:val="00EE5829"/>
    <w:rsid w:val="00EE6591"/>
    <w:rsid w:val="00EE6A38"/>
    <w:rsid w:val="00EE6D8D"/>
    <w:rsid w:val="00EE6EFF"/>
    <w:rsid w:val="00EE792D"/>
    <w:rsid w:val="00EE79F1"/>
    <w:rsid w:val="00EE7E25"/>
    <w:rsid w:val="00EF04FC"/>
    <w:rsid w:val="00EF05C1"/>
    <w:rsid w:val="00EF075D"/>
    <w:rsid w:val="00EF0975"/>
    <w:rsid w:val="00EF0DDD"/>
    <w:rsid w:val="00EF14E5"/>
    <w:rsid w:val="00EF163B"/>
    <w:rsid w:val="00EF1FA8"/>
    <w:rsid w:val="00EF1FC9"/>
    <w:rsid w:val="00EF201A"/>
    <w:rsid w:val="00EF22A6"/>
    <w:rsid w:val="00EF2B51"/>
    <w:rsid w:val="00EF2C2E"/>
    <w:rsid w:val="00EF2C7B"/>
    <w:rsid w:val="00EF3094"/>
    <w:rsid w:val="00EF3490"/>
    <w:rsid w:val="00EF3627"/>
    <w:rsid w:val="00EF372C"/>
    <w:rsid w:val="00EF382B"/>
    <w:rsid w:val="00EF393D"/>
    <w:rsid w:val="00EF3A6A"/>
    <w:rsid w:val="00EF3CF9"/>
    <w:rsid w:val="00EF40D8"/>
    <w:rsid w:val="00EF450A"/>
    <w:rsid w:val="00EF4608"/>
    <w:rsid w:val="00EF4B14"/>
    <w:rsid w:val="00EF4BF1"/>
    <w:rsid w:val="00EF4C1D"/>
    <w:rsid w:val="00EF5483"/>
    <w:rsid w:val="00EF5635"/>
    <w:rsid w:val="00EF5647"/>
    <w:rsid w:val="00EF5AF3"/>
    <w:rsid w:val="00EF5FE2"/>
    <w:rsid w:val="00EF6338"/>
    <w:rsid w:val="00EF660A"/>
    <w:rsid w:val="00EF696E"/>
    <w:rsid w:val="00EF697C"/>
    <w:rsid w:val="00EF6CCC"/>
    <w:rsid w:val="00EF7662"/>
    <w:rsid w:val="00EF7AA1"/>
    <w:rsid w:val="00EF7EE0"/>
    <w:rsid w:val="00EF7F67"/>
    <w:rsid w:val="00F00150"/>
    <w:rsid w:val="00F0133A"/>
    <w:rsid w:val="00F01BD5"/>
    <w:rsid w:val="00F01D86"/>
    <w:rsid w:val="00F022E4"/>
    <w:rsid w:val="00F02ABC"/>
    <w:rsid w:val="00F02C63"/>
    <w:rsid w:val="00F03382"/>
    <w:rsid w:val="00F0346A"/>
    <w:rsid w:val="00F03A43"/>
    <w:rsid w:val="00F03DF6"/>
    <w:rsid w:val="00F04048"/>
    <w:rsid w:val="00F04057"/>
    <w:rsid w:val="00F04869"/>
    <w:rsid w:val="00F04BB5"/>
    <w:rsid w:val="00F05641"/>
    <w:rsid w:val="00F058C1"/>
    <w:rsid w:val="00F05D8B"/>
    <w:rsid w:val="00F06164"/>
    <w:rsid w:val="00F06980"/>
    <w:rsid w:val="00F06C3B"/>
    <w:rsid w:val="00F06DB2"/>
    <w:rsid w:val="00F06F4A"/>
    <w:rsid w:val="00F0725D"/>
    <w:rsid w:val="00F07265"/>
    <w:rsid w:val="00F074EF"/>
    <w:rsid w:val="00F0764A"/>
    <w:rsid w:val="00F076CC"/>
    <w:rsid w:val="00F079FC"/>
    <w:rsid w:val="00F07E53"/>
    <w:rsid w:val="00F10E97"/>
    <w:rsid w:val="00F112A9"/>
    <w:rsid w:val="00F117CC"/>
    <w:rsid w:val="00F11A3E"/>
    <w:rsid w:val="00F11A76"/>
    <w:rsid w:val="00F11FDF"/>
    <w:rsid w:val="00F1203C"/>
    <w:rsid w:val="00F121B2"/>
    <w:rsid w:val="00F121E7"/>
    <w:rsid w:val="00F122CE"/>
    <w:rsid w:val="00F123AD"/>
    <w:rsid w:val="00F12968"/>
    <w:rsid w:val="00F12E32"/>
    <w:rsid w:val="00F131D8"/>
    <w:rsid w:val="00F135DC"/>
    <w:rsid w:val="00F13685"/>
    <w:rsid w:val="00F1383F"/>
    <w:rsid w:val="00F141E3"/>
    <w:rsid w:val="00F14326"/>
    <w:rsid w:val="00F14565"/>
    <w:rsid w:val="00F1496F"/>
    <w:rsid w:val="00F1497E"/>
    <w:rsid w:val="00F14C38"/>
    <w:rsid w:val="00F1558E"/>
    <w:rsid w:val="00F155BD"/>
    <w:rsid w:val="00F156D3"/>
    <w:rsid w:val="00F15AA9"/>
    <w:rsid w:val="00F161E7"/>
    <w:rsid w:val="00F16E01"/>
    <w:rsid w:val="00F16EC0"/>
    <w:rsid w:val="00F17129"/>
    <w:rsid w:val="00F1713D"/>
    <w:rsid w:val="00F1718A"/>
    <w:rsid w:val="00F171D7"/>
    <w:rsid w:val="00F174C8"/>
    <w:rsid w:val="00F174D6"/>
    <w:rsid w:val="00F176CA"/>
    <w:rsid w:val="00F17B56"/>
    <w:rsid w:val="00F17CBA"/>
    <w:rsid w:val="00F20460"/>
    <w:rsid w:val="00F2067B"/>
    <w:rsid w:val="00F207D9"/>
    <w:rsid w:val="00F20BB7"/>
    <w:rsid w:val="00F20E7F"/>
    <w:rsid w:val="00F210D4"/>
    <w:rsid w:val="00F21175"/>
    <w:rsid w:val="00F217CB"/>
    <w:rsid w:val="00F21A28"/>
    <w:rsid w:val="00F21B18"/>
    <w:rsid w:val="00F21D0C"/>
    <w:rsid w:val="00F21D2F"/>
    <w:rsid w:val="00F22226"/>
    <w:rsid w:val="00F2232C"/>
    <w:rsid w:val="00F22414"/>
    <w:rsid w:val="00F22664"/>
    <w:rsid w:val="00F22B00"/>
    <w:rsid w:val="00F22B10"/>
    <w:rsid w:val="00F22CBE"/>
    <w:rsid w:val="00F22D8C"/>
    <w:rsid w:val="00F22DE2"/>
    <w:rsid w:val="00F22FEA"/>
    <w:rsid w:val="00F2375A"/>
    <w:rsid w:val="00F238B0"/>
    <w:rsid w:val="00F241D0"/>
    <w:rsid w:val="00F246BE"/>
    <w:rsid w:val="00F24C57"/>
    <w:rsid w:val="00F24E7D"/>
    <w:rsid w:val="00F25206"/>
    <w:rsid w:val="00F25E5B"/>
    <w:rsid w:val="00F264ED"/>
    <w:rsid w:val="00F265E3"/>
    <w:rsid w:val="00F2668C"/>
    <w:rsid w:val="00F26A10"/>
    <w:rsid w:val="00F26C7D"/>
    <w:rsid w:val="00F26E94"/>
    <w:rsid w:val="00F2758B"/>
    <w:rsid w:val="00F277BA"/>
    <w:rsid w:val="00F3064F"/>
    <w:rsid w:val="00F30731"/>
    <w:rsid w:val="00F3093B"/>
    <w:rsid w:val="00F316DC"/>
    <w:rsid w:val="00F31771"/>
    <w:rsid w:val="00F318A1"/>
    <w:rsid w:val="00F31DE5"/>
    <w:rsid w:val="00F31F48"/>
    <w:rsid w:val="00F32300"/>
    <w:rsid w:val="00F32690"/>
    <w:rsid w:val="00F3269D"/>
    <w:rsid w:val="00F32A66"/>
    <w:rsid w:val="00F32E21"/>
    <w:rsid w:val="00F32E2F"/>
    <w:rsid w:val="00F33353"/>
    <w:rsid w:val="00F3397E"/>
    <w:rsid w:val="00F33EFB"/>
    <w:rsid w:val="00F33FB4"/>
    <w:rsid w:val="00F3408D"/>
    <w:rsid w:val="00F342C9"/>
    <w:rsid w:val="00F343DC"/>
    <w:rsid w:val="00F34890"/>
    <w:rsid w:val="00F34BA8"/>
    <w:rsid w:val="00F34BEF"/>
    <w:rsid w:val="00F35118"/>
    <w:rsid w:val="00F351C6"/>
    <w:rsid w:val="00F3544A"/>
    <w:rsid w:val="00F35487"/>
    <w:rsid w:val="00F35848"/>
    <w:rsid w:val="00F35856"/>
    <w:rsid w:val="00F35B40"/>
    <w:rsid w:val="00F35B9F"/>
    <w:rsid w:val="00F362AD"/>
    <w:rsid w:val="00F36608"/>
    <w:rsid w:val="00F36687"/>
    <w:rsid w:val="00F36C94"/>
    <w:rsid w:val="00F37260"/>
    <w:rsid w:val="00F37380"/>
    <w:rsid w:val="00F37AF1"/>
    <w:rsid w:val="00F409CC"/>
    <w:rsid w:val="00F40E72"/>
    <w:rsid w:val="00F40F16"/>
    <w:rsid w:val="00F41073"/>
    <w:rsid w:val="00F412E5"/>
    <w:rsid w:val="00F41835"/>
    <w:rsid w:val="00F41862"/>
    <w:rsid w:val="00F418D6"/>
    <w:rsid w:val="00F41A46"/>
    <w:rsid w:val="00F4216B"/>
    <w:rsid w:val="00F421E9"/>
    <w:rsid w:val="00F42530"/>
    <w:rsid w:val="00F4269F"/>
    <w:rsid w:val="00F4377B"/>
    <w:rsid w:val="00F43855"/>
    <w:rsid w:val="00F43E1C"/>
    <w:rsid w:val="00F44863"/>
    <w:rsid w:val="00F44AEA"/>
    <w:rsid w:val="00F44C36"/>
    <w:rsid w:val="00F4533B"/>
    <w:rsid w:val="00F455BA"/>
    <w:rsid w:val="00F460E7"/>
    <w:rsid w:val="00F46466"/>
    <w:rsid w:val="00F46651"/>
    <w:rsid w:val="00F46C75"/>
    <w:rsid w:val="00F46D35"/>
    <w:rsid w:val="00F473EE"/>
    <w:rsid w:val="00F475CE"/>
    <w:rsid w:val="00F50462"/>
    <w:rsid w:val="00F506BB"/>
    <w:rsid w:val="00F51527"/>
    <w:rsid w:val="00F51736"/>
    <w:rsid w:val="00F519C7"/>
    <w:rsid w:val="00F51A24"/>
    <w:rsid w:val="00F51CB6"/>
    <w:rsid w:val="00F51EEA"/>
    <w:rsid w:val="00F51F0D"/>
    <w:rsid w:val="00F52824"/>
    <w:rsid w:val="00F52877"/>
    <w:rsid w:val="00F52E4E"/>
    <w:rsid w:val="00F53014"/>
    <w:rsid w:val="00F53172"/>
    <w:rsid w:val="00F5327C"/>
    <w:rsid w:val="00F53791"/>
    <w:rsid w:val="00F53C80"/>
    <w:rsid w:val="00F53FAE"/>
    <w:rsid w:val="00F54F6A"/>
    <w:rsid w:val="00F552FC"/>
    <w:rsid w:val="00F55391"/>
    <w:rsid w:val="00F553CC"/>
    <w:rsid w:val="00F554A7"/>
    <w:rsid w:val="00F561FD"/>
    <w:rsid w:val="00F56548"/>
    <w:rsid w:val="00F569DD"/>
    <w:rsid w:val="00F56C14"/>
    <w:rsid w:val="00F56F64"/>
    <w:rsid w:val="00F570C6"/>
    <w:rsid w:val="00F571CC"/>
    <w:rsid w:val="00F57764"/>
    <w:rsid w:val="00F57802"/>
    <w:rsid w:val="00F57B0F"/>
    <w:rsid w:val="00F57F27"/>
    <w:rsid w:val="00F57F6E"/>
    <w:rsid w:val="00F57F9B"/>
    <w:rsid w:val="00F60280"/>
    <w:rsid w:val="00F606EC"/>
    <w:rsid w:val="00F60994"/>
    <w:rsid w:val="00F60AD6"/>
    <w:rsid w:val="00F60F83"/>
    <w:rsid w:val="00F610A7"/>
    <w:rsid w:val="00F617B8"/>
    <w:rsid w:val="00F617C5"/>
    <w:rsid w:val="00F61BB9"/>
    <w:rsid w:val="00F62027"/>
    <w:rsid w:val="00F6210D"/>
    <w:rsid w:val="00F62214"/>
    <w:rsid w:val="00F6227B"/>
    <w:rsid w:val="00F623B4"/>
    <w:rsid w:val="00F625A2"/>
    <w:rsid w:val="00F62744"/>
    <w:rsid w:val="00F632CB"/>
    <w:rsid w:val="00F6369D"/>
    <w:rsid w:val="00F63A9C"/>
    <w:rsid w:val="00F646AD"/>
    <w:rsid w:val="00F649A5"/>
    <w:rsid w:val="00F64E46"/>
    <w:rsid w:val="00F654E8"/>
    <w:rsid w:val="00F65521"/>
    <w:rsid w:val="00F659CD"/>
    <w:rsid w:val="00F65A48"/>
    <w:rsid w:val="00F65F52"/>
    <w:rsid w:val="00F660C7"/>
    <w:rsid w:val="00F66393"/>
    <w:rsid w:val="00F666F6"/>
    <w:rsid w:val="00F673D0"/>
    <w:rsid w:val="00F678B8"/>
    <w:rsid w:val="00F679D1"/>
    <w:rsid w:val="00F67D00"/>
    <w:rsid w:val="00F7080F"/>
    <w:rsid w:val="00F70854"/>
    <w:rsid w:val="00F708F8"/>
    <w:rsid w:val="00F70EDA"/>
    <w:rsid w:val="00F71544"/>
    <w:rsid w:val="00F71C58"/>
    <w:rsid w:val="00F71D3F"/>
    <w:rsid w:val="00F71DBB"/>
    <w:rsid w:val="00F71EAF"/>
    <w:rsid w:val="00F724E4"/>
    <w:rsid w:val="00F72576"/>
    <w:rsid w:val="00F729F6"/>
    <w:rsid w:val="00F72FC2"/>
    <w:rsid w:val="00F73057"/>
    <w:rsid w:val="00F730F8"/>
    <w:rsid w:val="00F73492"/>
    <w:rsid w:val="00F734B3"/>
    <w:rsid w:val="00F73544"/>
    <w:rsid w:val="00F73826"/>
    <w:rsid w:val="00F73C47"/>
    <w:rsid w:val="00F746FA"/>
    <w:rsid w:val="00F74AF9"/>
    <w:rsid w:val="00F75A7C"/>
    <w:rsid w:val="00F767F9"/>
    <w:rsid w:val="00F76B18"/>
    <w:rsid w:val="00F771AC"/>
    <w:rsid w:val="00F771EE"/>
    <w:rsid w:val="00F77576"/>
    <w:rsid w:val="00F77A3D"/>
    <w:rsid w:val="00F80152"/>
    <w:rsid w:val="00F80340"/>
    <w:rsid w:val="00F80718"/>
    <w:rsid w:val="00F80A82"/>
    <w:rsid w:val="00F80AC7"/>
    <w:rsid w:val="00F80E5E"/>
    <w:rsid w:val="00F81225"/>
    <w:rsid w:val="00F81321"/>
    <w:rsid w:val="00F81B34"/>
    <w:rsid w:val="00F81C2D"/>
    <w:rsid w:val="00F827A4"/>
    <w:rsid w:val="00F82A62"/>
    <w:rsid w:val="00F82A92"/>
    <w:rsid w:val="00F82E89"/>
    <w:rsid w:val="00F83115"/>
    <w:rsid w:val="00F831FD"/>
    <w:rsid w:val="00F83893"/>
    <w:rsid w:val="00F839D1"/>
    <w:rsid w:val="00F83AE4"/>
    <w:rsid w:val="00F83BDC"/>
    <w:rsid w:val="00F84C72"/>
    <w:rsid w:val="00F8547F"/>
    <w:rsid w:val="00F859C1"/>
    <w:rsid w:val="00F85E9F"/>
    <w:rsid w:val="00F86396"/>
    <w:rsid w:val="00F868FC"/>
    <w:rsid w:val="00F86B75"/>
    <w:rsid w:val="00F86BBE"/>
    <w:rsid w:val="00F86C5D"/>
    <w:rsid w:val="00F876D3"/>
    <w:rsid w:val="00F9022D"/>
    <w:rsid w:val="00F9027D"/>
    <w:rsid w:val="00F91277"/>
    <w:rsid w:val="00F9185C"/>
    <w:rsid w:val="00F920CE"/>
    <w:rsid w:val="00F9225A"/>
    <w:rsid w:val="00F92394"/>
    <w:rsid w:val="00F923EA"/>
    <w:rsid w:val="00F93162"/>
    <w:rsid w:val="00F93850"/>
    <w:rsid w:val="00F93AF3"/>
    <w:rsid w:val="00F93C86"/>
    <w:rsid w:val="00F93CC6"/>
    <w:rsid w:val="00F9450A"/>
    <w:rsid w:val="00F968CB"/>
    <w:rsid w:val="00F96937"/>
    <w:rsid w:val="00F96FF1"/>
    <w:rsid w:val="00F97447"/>
    <w:rsid w:val="00F97453"/>
    <w:rsid w:val="00F97551"/>
    <w:rsid w:val="00F97AA5"/>
    <w:rsid w:val="00F97C8F"/>
    <w:rsid w:val="00FA0005"/>
    <w:rsid w:val="00FA08D0"/>
    <w:rsid w:val="00FA09EF"/>
    <w:rsid w:val="00FA0ADF"/>
    <w:rsid w:val="00FA0C92"/>
    <w:rsid w:val="00FA0D7A"/>
    <w:rsid w:val="00FA0DFD"/>
    <w:rsid w:val="00FA0FAA"/>
    <w:rsid w:val="00FA105D"/>
    <w:rsid w:val="00FA10C4"/>
    <w:rsid w:val="00FA1263"/>
    <w:rsid w:val="00FA16FE"/>
    <w:rsid w:val="00FA1985"/>
    <w:rsid w:val="00FA1E0B"/>
    <w:rsid w:val="00FA2328"/>
    <w:rsid w:val="00FA31A4"/>
    <w:rsid w:val="00FA3648"/>
    <w:rsid w:val="00FA42C8"/>
    <w:rsid w:val="00FA44B1"/>
    <w:rsid w:val="00FA4928"/>
    <w:rsid w:val="00FA5643"/>
    <w:rsid w:val="00FA5672"/>
    <w:rsid w:val="00FA56D2"/>
    <w:rsid w:val="00FA5A9E"/>
    <w:rsid w:val="00FA5ABC"/>
    <w:rsid w:val="00FA602A"/>
    <w:rsid w:val="00FA618A"/>
    <w:rsid w:val="00FA6394"/>
    <w:rsid w:val="00FA67D1"/>
    <w:rsid w:val="00FA6A5C"/>
    <w:rsid w:val="00FA6D80"/>
    <w:rsid w:val="00FA6F67"/>
    <w:rsid w:val="00FA732E"/>
    <w:rsid w:val="00FA7373"/>
    <w:rsid w:val="00FA7BAD"/>
    <w:rsid w:val="00FA7CBA"/>
    <w:rsid w:val="00FA7FD9"/>
    <w:rsid w:val="00FB048A"/>
    <w:rsid w:val="00FB0A17"/>
    <w:rsid w:val="00FB0B8D"/>
    <w:rsid w:val="00FB0D54"/>
    <w:rsid w:val="00FB1079"/>
    <w:rsid w:val="00FB1191"/>
    <w:rsid w:val="00FB16B0"/>
    <w:rsid w:val="00FB1830"/>
    <w:rsid w:val="00FB1EB6"/>
    <w:rsid w:val="00FB20EA"/>
    <w:rsid w:val="00FB2279"/>
    <w:rsid w:val="00FB28EF"/>
    <w:rsid w:val="00FB2A40"/>
    <w:rsid w:val="00FB2D80"/>
    <w:rsid w:val="00FB3087"/>
    <w:rsid w:val="00FB32F4"/>
    <w:rsid w:val="00FB34ED"/>
    <w:rsid w:val="00FB384F"/>
    <w:rsid w:val="00FB39BD"/>
    <w:rsid w:val="00FB3E70"/>
    <w:rsid w:val="00FB4310"/>
    <w:rsid w:val="00FB4846"/>
    <w:rsid w:val="00FB512A"/>
    <w:rsid w:val="00FB51F1"/>
    <w:rsid w:val="00FB5704"/>
    <w:rsid w:val="00FB5B7F"/>
    <w:rsid w:val="00FB5DAB"/>
    <w:rsid w:val="00FB5EBE"/>
    <w:rsid w:val="00FB6D86"/>
    <w:rsid w:val="00FB7C47"/>
    <w:rsid w:val="00FB7C93"/>
    <w:rsid w:val="00FB7CA1"/>
    <w:rsid w:val="00FB7F30"/>
    <w:rsid w:val="00FC020A"/>
    <w:rsid w:val="00FC060C"/>
    <w:rsid w:val="00FC0D02"/>
    <w:rsid w:val="00FC0E21"/>
    <w:rsid w:val="00FC0F64"/>
    <w:rsid w:val="00FC1213"/>
    <w:rsid w:val="00FC129F"/>
    <w:rsid w:val="00FC19AC"/>
    <w:rsid w:val="00FC1BC3"/>
    <w:rsid w:val="00FC1DDB"/>
    <w:rsid w:val="00FC21B8"/>
    <w:rsid w:val="00FC22A2"/>
    <w:rsid w:val="00FC23A1"/>
    <w:rsid w:val="00FC2725"/>
    <w:rsid w:val="00FC305C"/>
    <w:rsid w:val="00FC320F"/>
    <w:rsid w:val="00FC34A6"/>
    <w:rsid w:val="00FC3A45"/>
    <w:rsid w:val="00FC3BEE"/>
    <w:rsid w:val="00FC3D71"/>
    <w:rsid w:val="00FC4C7D"/>
    <w:rsid w:val="00FC55CF"/>
    <w:rsid w:val="00FC560B"/>
    <w:rsid w:val="00FC5B73"/>
    <w:rsid w:val="00FC5C94"/>
    <w:rsid w:val="00FC616D"/>
    <w:rsid w:val="00FC6681"/>
    <w:rsid w:val="00FC6D12"/>
    <w:rsid w:val="00FC6F0A"/>
    <w:rsid w:val="00FC6F24"/>
    <w:rsid w:val="00FC71D7"/>
    <w:rsid w:val="00FC7390"/>
    <w:rsid w:val="00FC7E9A"/>
    <w:rsid w:val="00FD0F1D"/>
    <w:rsid w:val="00FD167C"/>
    <w:rsid w:val="00FD1C16"/>
    <w:rsid w:val="00FD2019"/>
    <w:rsid w:val="00FD2C3B"/>
    <w:rsid w:val="00FD2F4B"/>
    <w:rsid w:val="00FD2F5A"/>
    <w:rsid w:val="00FD2FDD"/>
    <w:rsid w:val="00FD324B"/>
    <w:rsid w:val="00FD3834"/>
    <w:rsid w:val="00FD3AEE"/>
    <w:rsid w:val="00FD3B7E"/>
    <w:rsid w:val="00FD4080"/>
    <w:rsid w:val="00FD4105"/>
    <w:rsid w:val="00FD4546"/>
    <w:rsid w:val="00FD4BB1"/>
    <w:rsid w:val="00FD4DCD"/>
    <w:rsid w:val="00FD50E7"/>
    <w:rsid w:val="00FD51E2"/>
    <w:rsid w:val="00FD53C4"/>
    <w:rsid w:val="00FD5A88"/>
    <w:rsid w:val="00FD5CDB"/>
    <w:rsid w:val="00FD626D"/>
    <w:rsid w:val="00FD645F"/>
    <w:rsid w:val="00FD66BA"/>
    <w:rsid w:val="00FD68C9"/>
    <w:rsid w:val="00FD6949"/>
    <w:rsid w:val="00FD6B96"/>
    <w:rsid w:val="00FD6C06"/>
    <w:rsid w:val="00FD70DF"/>
    <w:rsid w:val="00FD7383"/>
    <w:rsid w:val="00FD759E"/>
    <w:rsid w:val="00FD7F75"/>
    <w:rsid w:val="00FD7FEE"/>
    <w:rsid w:val="00FE01EF"/>
    <w:rsid w:val="00FE08A9"/>
    <w:rsid w:val="00FE0B80"/>
    <w:rsid w:val="00FE0C11"/>
    <w:rsid w:val="00FE0EAE"/>
    <w:rsid w:val="00FE101D"/>
    <w:rsid w:val="00FE16C3"/>
    <w:rsid w:val="00FE2B18"/>
    <w:rsid w:val="00FE2F94"/>
    <w:rsid w:val="00FE3063"/>
    <w:rsid w:val="00FE36B8"/>
    <w:rsid w:val="00FE36FC"/>
    <w:rsid w:val="00FE382F"/>
    <w:rsid w:val="00FE3B3C"/>
    <w:rsid w:val="00FE411D"/>
    <w:rsid w:val="00FE43BD"/>
    <w:rsid w:val="00FE43FB"/>
    <w:rsid w:val="00FE454B"/>
    <w:rsid w:val="00FE4573"/>
    <w:rsid w:val="00FE4B29"/>
    <w:rsid w:val="00FE4C73"/>
    <w:rsid w:val="00FE52E0"/>
    <w:rsid w:val="00FE5C5F"/>
    <w:rsid w:val="00FE5D10"/>
    <w:rsid w:val="00FE5D49"/>
    <w:rsid w:val="00FE5E15"/>
    <w:rsid w:val="00FE5F13"/>
    <w:rsid w:val="00FE6186"/>
    <w:rsid w:val="00FE6775"/>
    <w:rsid w:val="00FE6AA5"/>
    <w:rsid w:val="00FE6AE5"/>
    <w:rsid w:val="00FE6D62"/>
    <w:rsid w:val="00FE6E78"/>
    <w:rsid w:val="00FE6F0C"/>
    <w:rsid w:val="00FE74AF"/>
    <w:rsid w:val="00FE7555"/>
    <w:rsid w:val="00FE77AC"/>
    <w:rsid w:val="00FE7922"/>
    <w:rsid w:val="00FE7B1F"/>
    <w:rsid w:val="00FF02A3"/>
    <w:rsid w:val="00FF0693"/>
    <w:rsid w:val="00FF0EAD"/>
    <w:rsid w:val="00FF0FE5"/>
    <w:rsid w:val="00FF14C6"/>
    <w:rsid w:val="00FF1664"/>
    <w:rsid w:val="00FF1A2B"/>
    <w:rsid w:val="00FF1DEA"/>
    <w:rsid w:val="00FF21EF"/>
    <w:rsid w:val="00FF26DC"/>
    <w:rsid w:val="00FF28CF"/>
    <w:rsid w:val="00FF2DD0"/>
    <w:rsid w:val="00FF2FED"/>
    <w:rsid w:val="00FF31C4"/>
    <w:rsid w:val="00FF3291"/>
    <w:rsid w:val="00FF3D72"/>
    <w:rsid w:val="00FF3F48"/>
    <w:rsid w:val="00FF4321"/>
    <w:rsid w:val="00FF45FE"/>
    <w:rsid w:val="00FF4BB8"/>
    <w:rsid w:val="00FF4DB8"/>
    <w:rsid w:val="00FF4EEF"/>
    <w:rsid w:val="00FF521A"/>
    <w:rsid w:val="00FF53F3"/>
    <w:rsid w:val="00FF5586"/>
    <w:rsid w:val="00FF58C0"/>
    <w:rsid w:val="00FF59B4"/>
    <w:rsid w:val="00FF5F25"/>
    <w:rsid w:val="00FF6074"/>
    <w:rsid w:val="00FF6515"/>
    <w:rsid w:val="00FF6A6E"/>
    <w:rsid w:val="00FF6E17"/>
    <w:rsid w:val="00FF73ED"/>
    <w:rsid w:val="00FF758E"/>
    <w:rsid w:val="00FF761A"/>
    <w:rsid w:val="00FF7E4A"/>
    <w:rsid w:val="00FF7EFF"/>
    <w:rsid w:val="00FF7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B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40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06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11</Words>
  <Characters>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sam</cp:lastModifiedBy>
  <cp:revision>3</cp:revision>
  <dcterms:created xsi:type="dcterms:W3CDTF">2020-12-04T08:21:00Z</dcterms:created>
  <dcterms:modified xsi:type="dcterms:W3CDTF">2020-12-04T10:08:00Z</dcterms:modified>
</cp:coreProperties>
</file>